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Calendar"/>
        <w:tblpPr w:leftFromText="180" w:rightFromText="180" w:horzAnchor="margin" w:tblpXSpec="center" w:tblpY="889"/>
        <w:tblW w:w="4979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7"/>
        <w:gridCol w:w="2258"/>
        <w:gridCol w:w="2430"/>
        <w:gridCol w:w="2511"/>
        <w:gridCol w:w="2349"/>
      </w:tblGrid>
      <w:tr w:rsidR="00542782" w14:paraId="7DEA1F89" w14:textId="77777777" w:rsidTr="005427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86" w:type="pct"/>
            <w:tcBorders>
              <w:bottom w:val="single" w:sz="4" w:space="0" w:color="BFBFBF" w:themeColor="background1" w:themeShade="BF"/>
            </w:tcBorders>
            <w:shd w:val="clear" w:color="auto" w:fill="32391C" w:themeFill="text2" w:themeFillShade="BF"/>
          </w:tcPr>
          <w:p w14:paraId="70F6271B" w14:textId="77777777" w:rsidR="0030336B" w:rsidRDefault="00542782" w:rsidP="00340EAB">
            <w:pPr>
              <w:pStyle w:val="Days"/>
            </w:pPr>
            <w:r w:rsidRPr="00340EAB">
              <w:rPr>
                <w:rFonts w:ascii="Freestyle Script" w:hAnsi="Freestyle Script"/>
                <w:noProof/>
                <w:sz w:val="96"/>
                <w:szCs w:val="96"/>
              </w:rPr>
              <w:drawing>
                <wp:anchor distT="0" distB="0" distL="114300" distR="114300" simplePos="0" relativeHeight="251660288" behindDoc="0" locked="0" layoutInCell="1" allowOverlap="1" wp14:anchorId="3FEA2835" wp14:editId="151540BD">
                  <wp:simplePos x="0" y="0"/>
                  <wp:positionH relativeFrom="column">
                    <wp:posOffset>-683925</wp:posOffset>
                  </wp:positionH>
                  <wp:positionV relativeFrom="page">
                    <wp:posOffset>-1300809</wp:posOffset>
                  </wp:positionV>
                  <wp:extent cx="2334260" cy="1778635"/>
                  <wp:effectExtent l="57150" t="0" r="0" b="2597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?u=https%3a%2f%2fs-media-cache-ak0.pinimg.com%2foriginals%2f70%2f2a%2fa0%2f702aa04cdb4fbbfd4f567572b648824f.jpg&amp;ehk=hGRwrB2UWe3nAr3cLqcckA&amp;r=0&amp;pid=OfficeInsert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6102" b="93729" l="3000" r="97625">
                                        <a14:foregroundMark x1="60625" y1="6102" x2="60625" y2="6102"/>
                                        <a14:foregroundMark x1="81000" y1="13559" x2="81000" y2="13559"/>
                                        <a14:foregroundMark x1="84750" y1="13559" x2="84750" y2="13559"/>
                                        <a14:foregroundMark x1="89000" y1="30000" x2="89000" y2="30000"/>
                                        <a14:foregroundMark x1="91625" y1="45593" x2="91625" y2="45593"/>
                                        <a14:foregroundMark x1="95875" y1="49492" x2="95875" y2="49492"/>
                                        <a14:foregroundMark x1="97625" y1="54746" x2="97625" y2="54746"/>
                                        <a14:foregroundMark x1="89000" y1="73729" x2="89000" y2="73729"/>
                                        <a14:foregroundMark x1="86500" y1="93898" x2="86500" y2="93898"/>
                                        <a14:foregroundMark x1="80500" y1="86780" x2="80500" y2="86780"/>
                                        <a14:foregroundMark x1="49125" y1="48475" x2="49125" y2="48475"/>
                                        <a14:foregroundMark x1="51250" y1="46949" x2="51250" y2="46949"/>
                                        <a14:foregroundMark x1="52875" y1="52373" x2="52875" y2="52373"/>
                                        <a14:foregroundMark x1="50375" y1="57627" x2="50375" y2="57627"/>
                                        <a14:foregroundMark x1="49125" y1="59661" x2="49125" y2="59661"/>
                                        <a14:foregroundMark x1="54875" y1="48983" x2="54875" y2="48983"/>
                                        <a14:foregroundMark x1="12500" y1="26441" x2="12500" y2="26441"/>
                                        <a14:foregroundMark x1="8500" y1="29322" x2="8500" y2="29322"/>
                                        <a14:foregroundMark x1="4250" y1="32203" x2="4250" y2="32203"/>
                                        <a14:foregroundMark x1="3000" y1="35424" x2="3000" y2="35424"/>
                                        <a14:foregroundMark x1="10625" y1="32203" x2="10625" y2="32203"/>
                                        <a14:foregroundMark x1="10000" y1="34576" x2="10000" y2="34576"/>
                                        <a14:foregroundMark x1="20625" y1="15593" x2="20625" y2="15593"/>
                                        <a14:foregroundMark x1="17375" y1="17797" x2="17375" y2="17797"/>
                                        <a14:foregroundMark x1="18250" y1="16441" x2="18250" y2="16441"/>
                                        <a14:foregroundMark x1="20625" y1="20508" x2="20625" y2="20508"/>
                                        <a14:foregroundMark x1="24250" y1="15593" x2="24250" y2="15593"/>
                                        <a14:foregroundMark x1="27875" y1="17288" x2="27875" y2="17288"/>
                                        <a14:foregroundMark x1="40000" y1="11186" x2="40000" y2="11186"/>
                                        <a14:foregroundMark x1="28750" y1="17627" x2="28750" y2="17627"/>
                                        <a14:foregroundMark x1="24500" y1="14407" x2="24500" y2="14407"/>
                                        <a14:foregroundMark x1="21625" y1="18814" x2="21625" y2="18814"/>
                                        <a14:foregroundMark x1="20875" y1="15254" x2="20875" y2="15254"/>
                                        <a14:foregroundMark x1="58875" y1="57966" x2="58875" y2="57966"/>
                                        <a14:foregroundMark x1="57000" y1="57966" x2="57000" y2="57966"/>
                                        <a14:foregroundMark x1="57375" y1="58814" x2="57375" y2="58814"/>
                                        <a14:foregroundMark x1="64375" y1="6271" x2="64375" y2="6271"/>
                                        <a14:foregroundMark x1="38500" y1="8136" x2="38500" y2="8136"/>
                                        <a14:foregroundMark x1="21250" y1="14915" x2="21250" y2="14915"/>
                                        <a14:foregroundMark x1="87625" y1="88136" x2="87625" y2="88136"/>
                                        <a14:foregroundMark x1="71625" y1="68305" x2="71625" y2="68305"/>
                                        <a14:foregroundMark x1="90375" y1="33390" x2="90375" y2="33390"/>
                                        <a14:foregroundMark x1="88000" y1="32881" x2="88000" y2="32881"/>
                                        <a14:foregroundMark x1="91875" y1="33220" x2="91875" y2="33220"/>
                                        <a14:foregroundMark x1="87125" y1="33729" x2="87125" y2="33729"/>
                                        <a14:foregroundMark x1="67125" y1="11864" x2="67125" y2="11864"/>
                                        <a14:foregroundMark x1="66375" y1="11864" x2="66375" y2="11864"/>
                                        <a14:foregroundMark x1="33125" y1="8305" x2="33125" y2="8305"/>
                                        <a14:foregroundMark x1="47625" y1="8644" x2="47625" y2="8644"/>
                                        <a14:foregroundMark x1="19750" y1="14407" x2="19750" y2="14407"/>
                                        <a14:foregroundMark x1="34000" y1="54407" x2="34000" y2="54407"/>
                                        <a14:foregroundMark x1="34875" y1="50508" x2="34875" y2="50508"/>
                                        <a14:foregroundMark x1="28750" y1="56271" x2="28750" y2="56271"/>
                                        <a14:foregroundMark x1="35125" y1="49322" x2="35125" y2="49322"/>
                                        <a14:foregroundMark x1="34625" y1="48136" x2="34625" y2="48136"/>
                                        <a14:foregroundMark x1="35750" y1="51356" x2="35750" y2="51356"/>
                                        <a14:foregroundMark x1="35500" y1="52712" x2="35500" y2="52712"/>
                                        <a14:foregroundMark x1="35750" y1="54237" x2="35750" y2="54237"/>
                                        <a14:foregroundMark x1="28500" y1="61356" x2="28500" y2="61356"/>
                                        <a14:foregroundMark x1="27875" y1="62203" x2="27875" y2="62203"/>
                                        <a14:foregroundMark x1="28000" y1="56441" x2="28000" y2="56441"/>
                                        <a14:foregroundMark x1="67375" y1="65932" x2="67375" y2="65932"/>
                                        <a14:foregroundMark x1="67625" y1="64237" x2="67625" y2="64237"/>
                                        <a14:foregroundMark x1="67750" y1="63729" x2="67750" y2="63729"/>
                                        <a14:foregroundMark x1="67000" y1="67458" x2="67000" y2="67458"/>
                                        <a14:foregroundMark x1="66750" y1="67458" x2="66750" y2="67458"/>
                                        <a14:foregroundMark x1="67750" y1="65085" x2="67750" y2="65085"/>
                                        <a14:foregroundMark x1="66750" y1="67797" x2="66750" y2="67797"/>
                                        <a14:foregroundMark x1="67000" y1="66949" x2="67000" y2="66949"/>
                                        <a14:foregroundMark x1="67750" y1="63729" x2="67750" y2="63729"/>
                                        <a14:foregroundMark x1="67750" y1="63051" x2="67750" y2="63051"/>
                                        <a14:foregroundMark x1="61625" y1="56441" x2="61625" y2="56441"/>
                                        <a14:foregroundMark x1="66375" y1="59661" x2="66375" y2="59661"/>
                                        <a14:foregroundMark x1="68000" y1="63051" x2="68000" y2="63051"/>
                                        <a14:foregroundMark x1="68500" y1="62542" x2="68500" y2="62542"/>
                                        <a14:foregroundMark x1="21875" y1="17797" x2="21875" y2="17797"/>
                                        <a14:foregroundMark x1="23750" y1="17627" x2="23750" y2="17627"/>
                                        <a14:foregroundMark x1="38250" y1="7288" x2="38250" y2="7288"/>
                                        <a14:foregroundMark x1="55250" y1="55254" x2="55250" y2="55254"/>
                                        <a14:foregroundMark x1="96125" y1="32034" x2="96125" y2="32034"/>
                                        <a14:foregroundMark x1="94625" y1="23559" x2="94625" y2="23559"/>
                                        <a14:foregroundMark x1="93750" y1="24746" x2="93750" y2="24746"/>
                                        <a14:foregroundMark x1="93125" y1="25593" x2="93125" y2="25593"/>
                                        <a14:foregroundMark x1="92625" y1="26271" x2="92625" y2="26271"/>
                                        <a14:foregroundMark x1="92250" y1="26780" x2="92250" y2="26780"/>
                                        <a14:foregroundMark x1="91625" y1="27119" x2="91625" y2="27119"/>
                                        <a14:foregroundMark x1="93250" y1="25593" x2="93250" y2="25593"/>
                                        <a14:foregroundMark x1="93250" y1="25424" x2="93250" y2="25424"/>
                                        <a14:foregroundMark x1="94000" y1="24746" x2="94000" y2="24746"/>
                                        <a14:foregroundMark x1="94750" y1="28475" x2="94750" y2="28475"/>
                                        <a14:foregroundMark x1="94125" y1="27627" x2="94125" y2="27627"/>
                                        <a14:foregroundMark x1="95000" y1="26780" x2="95000" y2="26780"/>
                                        <a14:foregroundMark x1="94750" y1="28305" x2="94750" y2="28305"/>
                                        <a14:foregroundMark x1="94750" y1="29661" x2="94750" y2="29661"/>
                                        <a14:foregroundMark x1="94375" y1="31186" x2="94375" y2="31186"/>
                                        <a14:foregroundMark x1="95375" y1="32034" x2="95375" y2="32034"/>
                                        <a14:foregroundMark x1="94000" y1="30847" x2="94000" y2="30847"/>
                                        <a14:foregroundMark x1="95875" y1="32203" x2="95875" y2="32203"/>
                                        <a14:foregroundMark x1="85500" y1="35424" x2="85500" y2="35424"/>
                                        <a14:foregroundMark x1="41000" y1="48475" x2="41000" y2="484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61661" flipH="1">
                            <a:off x="0" y="0"/>
                            <a:ext cx="2334260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id w:val="1830477086"/>
                <w:placeholder>
                  <w:docPart w:val="DDC839294E0A4AD3BB23E48ED8FAD6AB"/>
                </w:placeholder>
                <w:temporary/>
                <w:showingPlcHdr/>
                <w15:appearance w15:val="hidden"/>
              </w:sdtPr>
              <w:sdtContent>
                <w:r w:rsidR="0030336B">
                  <w:t>Monday</w:t>
                </w:r>
              </w:sdtContent>
            </w:sdt>
          </w:p>
        </w:tc>
        <w:tc>
          <w:tcPr>
            <w:tcW w:w="973" w:type="pct"/>
            <w:tcBorders>
              <w:bottom w:val="single" w:sz="4" w:space="0" w:color="BFBFBF" w:themeColor="background1" w:themeShade="BF"/>
            </w:tcBorders>
            <w:shd w:val="clear" w:color="auto" w:fill="32391C" w:themeFill="text2" w:themeFillShade="BF"/>
          </w:tcPr>
          <w:p w14:paraId="2E472717" w14:textId="77777777" w:rsidR="0030336B" w:rsidRDefault="00FA20CA" w:rsidP="00340EAB">
            <w:pPr>
              <w:pStyle w:val="Days"/>
            </w:pPr>
            <w:sdt>
              <w:sdtPr>
                <w:id w:val="1049036045"/>
                <w:placeholder>
                  <w:docPart w:val="3E435C7A68E24D9A8E41E75E89FCA22F"/>
                </w:placeholder>
                <w:temporary/>
                <w:showingPlcHdr/>
                <w15:appearance w15:val="hidden"/>
              </w:sdtPr>
              <w:sdtContent>
                <w:r w:rsidR="0030336B">
                  <w:t>Tuesday</w:t>
                </w:r>
              </w:sdtContent>
            </w:sdt>
          </w:p>
        </w:tc>
        <w:tc>
          <w:tcPr>
            <w:tcW w:w="1047" w:type="pct"/>
            <w:tcBorders>
              <w:bottom w:val="single" w:sz="4" w:space="0" w:color="BFBFBF" w:themeColor="background1" w:themeShade="BF"/>
            </w:tcBorders>
            <w:shd w:val="clear" w:color="auto" w:fill="32391C" w:themeFill="text2" w:themeFillShade="BF"/>
          </w:tcPr>
          <w:p w14:paraId="7AB36B5A" w14:textId="77777777" w:rsidR="0030336B" w:rsidRDefault="000F19D1" w:rsidP="00340EAB">
            <w:pPr>
              <w:pStyle w:val="Days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6B615C8A" wp14:editId="1127F7B9">
                      <wp:simplePos x="0" y="0"/>
                      <wp:positionH relativeFrom="column">
                        <wp:posOffset>39086</wp:posOffset>
                      </wp:positionH>
                      <wp:positionV relativeFrom="page">
                        <wp:posOffset>-1017702</wp:posOffset>
                      </wp:positionV>
                      <wp:extent cx="1663065" cy="1176020"/>
                      <wp:effectExtent l="0" t="0" r="0" b="508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065" cy="1176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52BA67" w14:textId="77777777" w:rsidR="00FA20CA" w:rsidRPr="00EB446B" w:rsidRDefault="00FA20CA" w:rsidP="000F19D1">
                                  <w:pPr>
                                    <w:spacing w:before="0"/>
                                    <w:rPr>
                                      <w:rFonts w:ascii="Freestyle Script" w:hAnsi="Freestyle Script"/>
                                      <w:color w:val="auto"/>
                                      <w:sz w:val="144"/>
                                      <w:szCs w:val="144"/>
                                    </w:rPr>
                                  </w:pPr>
                                  <w:r w:rsidRPr="00EB446B">
                                    <w:rPr>
                                      <w:rFonts w:ascii="Freestyle Script" w:hAnsi="Freestyle Script"/>
                                      <w:color w:val="auto"/>
                                      <w:sz w:val="144"/>
                                      <w:szCs w:val="144"/>
                                    </w:rPr>
                                    <w:t>April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615C8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.1pt;margin-top:-80.15pt;width:130.95pt;height:92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" filled="f" stroked="f">
                      <v:textbox>
                        <w:txbxContent>
                          <w:p w14:paraId="4752BA67" w14:textId="77777777" w:rsidR="00FA20CA" w:rsidRPr="00EB446B" w:rsidRDefault="00FA20CA" w:rsidP="000F19D1">
                            <w:pPr>
                              <w:spacing w:before="0"/>
                              <w:rPr>
                                <w:rFonts w:ascii="Freestyle Script" w:hAnsi="Freestyle Script"/>
                                <w:color w:val="auto"/>
                                <w:sz w:val="144"/>
                                <w:szCs w:val="144"/>
                              </w:rPr>
                            </w:pPr>
                            <w:r w:rsidRPr="00EB446B">
                              <w:rPr>
                                <w:rFonts w:ascii="Freestyle Script" w:hAnsi="Freestyle Script"/>
                                <w:color w:val="auto"/>
                                <w:sz w:val="144"/>
                                <w:szCs w:val="144"/>
                              </w:rPr>
                              <w:t>April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sdt>
              <w:sdtPr>
                <w:id w:val="513506771"/>
                <w:placeholder>
                  <w:docPart w:val="94BF488BE1554B62B19CD5986A484F2A"/>
                </w:placeholder>
                <w:temporary/>
                <w:showingPlcHdr/>
                <w15:appearance w15:val="hidden"/>
              </w:sdtPr>
              <w:sdtContent>
                <w:r w:rsidR="0030336B">
                  <w:t>Wednesday</w:t>
                </w:r>
              </w:sdtContent>
            </w:sdt>
          </w:p>
        </w:tc>
        <w:tc>
          <w:tcPr>
            <w:tcW w:w="1082" w:type="pct"/>
            <w:tcBorders>
              <w:bottom w:val="single" w:sz="4" w:space="0" w:color="BFBFBF" w:themeColor="background1" w:themeShade="BF"/>
            </w:tcBorders>
            <w:shd w:val="clear" w:color="auto" w:fill="32391C" w:themeFill="text2" w:themeFillShade="BF"/>
          </w:tcPr>
          <w:p w14:paraId="502A5F45" w14:textId="77777777" w:rsidR="0030336B" w:rsidRDefault="004F6C26" w:rsidP="00340EAB">
            <w:pPr>
              <w:pStyle w:val="Days"/>
            </w:pPr>
            <w:r w:rsidRPr="00340EAB">
              <w:rPr>
                <w:b w:val="0"/>
                <w:noProof/>
                <w:sz w:val="12"/>
                <w:szCs w:val="12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455722BD" wp14:editId="3ADC7EC8">
                      <wp:simplePos x="0" y="0"/>
                      <wp:positionH relativeFrom="margin">
                        <wp:posOffset>863600</wp:posOffset>
                      </wp:positionH>
                      <wp:positionV relativeFrom="page">
                        <wp:posOffset>-1034170</wp:posOffset>
                      </wp:positionV>
                      <wp:extent cx="1955165" cy="865505"/>
                      <wp:effectExtent l="0" t="0" r="698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165" cy="8655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594F0E" w14:textId="77777777" w:rsidR="00FA20CA" w:rsidRPr="000F19D1" w:rsidRDefault="00FA20CA">
                                  <w:pPr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sz w:val="96"/>
                                      <w:szCs w:val="96"/>
                                    </w:rPr>
                                    <w:t xml:space="preserve"> </w:t>
                                  </w:r>
                                  <w:r w:rsidRPr="000F19D1">
                                    <w:rPr>
                                      <w:color w:val="A6A6A6" w:themeColor="background1" w:themeShade="A6"/>
                                      <w:sz w:val="96"/>
                                      <w:szCs w:val="96"/>
                                    </w:rPr>
                                    <w:t>2018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722BD" id="_x0000_s1027" type="#_x0000_t202" style="position:absolute;left:0;text-align:left;margin-left:68pt;margin-top:-81.45pt;width:153.95pt;height:68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" stroked="f">
                      <v:textbox>
                        <w:txbxContent>
                          <w:p w14:paraId="02594F0E" w14:textId="77777777" w:rsidR="00FA20CA" w:rsidRPr="000F19D1" w:rsidRDefault="00FA20CA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F19D1">
                              <w:rPr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2018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sdt>
              <w:sdtPr>
                <w:id w:val="1506241252"/>
                <w:placeholder>
                  <w:docPart w:val="420FE5A754D040F0A16824F36A24FD7A"/>
                </w:placeholder>
                <w:temporary/>
                <w:showingPlcHdr/>
                <w15:appearance w15:val="hidden"/>
              </w:sdtPr>
              <w:sdtContent>
                <w:r w:rsidR="0030336B">
                  <w:t>Thursday</w:t>
                </w:r>
              </w:sdtContent>
            </w:sdt>
          </w:p>
        </w:tc>
        <w:tc>
          <w:tcPr>
            <w:tcW w:w="1012" w:type="pct"/>
            <w:tcBorders>
              <w:bottom w:val="single" w:sz="4" w:space="0" w:color="BFBFBF" w:themeColor="background1" w:themeShade="BF"/>
            </w:tcBorders>
            <w:shd w:val="clear" w:color="auto" w:fill="32391C" w:themeFill="text2" w:themeFillShade="BF"/>
          </w:tcPr>
          <w:p w14:paraId="0495B269" w14:textId="77777777" w:rsidR="0030336B" w:rsidRDefault="00FA20CA" w:rsidP="00340EAB">
            <w:pPr>
              <w:pStyle w:val="Days"/>
            </w:pPr>
            <w:sdt>
              <w:sdtPr>
                <w:id w:val="366961532"/>
                <w:placeholder>
                  <w:docPart w:val="D290DE11FA1F41B8B45730DE8D6482E9"/>
                </w:placeholder>
                <w:temporary/>
                <w:showingPlcHdr/>
                <w15:appearance w15:val="hidden"/>
              </w:sdtPr>
              <w:sdtContent>
                <w:r w:rsidR="0030336B" w:rsidRPr="004F6C26">
                  <w:rPr>
                    <w:shd w:val="clear" w:color="auto" w:fill="444D26" w:themeFill="text2"/>
                  </w:rPr>
                  <w:t>Friday</w:t>
                </w:r>
              </w:sdtContent>
            </w:sdt>
          </w:p>
        </w:tc>
      </w:tr>
      <w:tr w:rsidR="00542782" w14:paraId="3223DC59" w14:textId="77777777" w:rsidTr="00542782">
        <w:tc>
          <w:tcPr>
            <w:tcW w:w="886" w:type="pct"/>
            <w:tcBorders>
              <w:bottom w:val="nil"/>
            </w:tcBorders>
            <w:shd w:val="clear" w:color="auto" w:fill="FEE8E6" w:themeFill="background2"/>
          </w:tcPr>
          <w:p w14:paraId="19C8D038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=G2+1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2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973" w:type="pct"/>
            <w:tcBorders>
              <w:bottom w:val="nil"/>
            </w:tcBorders>
            <w:shd w:val="clear" w:color="auto" w:fill="FEE8E6" w:themeFill="background2"/>
          </w:tcPr>
          <w:p w14:paraId="47E8BB27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=A4+1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3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47" w:type="pct"/>
            <w:tcBorders>
              <w:bottom w:val="nil"/>
            </w:tcBorders>
            <w:shd w:val="clear" w:color="auto" w:fill="FEE8E6" w:themeFill="background2"/>
          </w:tcPr>
          <w:p w14:paraId="46609398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=B4+1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4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82" w:type="pct"/>
            <w:tcBorders>
              <w:bottom w:val="nil"/>
            </w:tcBorders>
            <w:shd w:val="clear" w:color="auto" w:fill="FEE8E6" w:themeFill="background2"/>
          </w:tcPr>
          <w:p w14:paraId="020B128D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=C4+1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5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12" w:type="pct"/>
            <w:tcBorders>
              <w:bottom w:val="nil"/>
            </w:tcBorders>
            <w:shd w:val="clear" w:color="auto" w:fill="FEE8E6" w:themeFill="background2"/>
          </w:tcPr>
          <w:p w14:paraId="7DD36703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=D4+1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6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</w:tr>
      <w:tr w:rsidR="00542782" w14:paraId="306BC862" w14:textId="77777777" w:rsidTr="00542782">
        <w:trPr>
          <w:trHeight w:hRule="exact" w:val="2153"/>
        </w:trPr>
        <w:tc>
          <w:tcPr>
            <w:tcW w:w="88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24C90F49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7-19:15am Library</w:t>
            </w:r>
          </w:p>
          <w:p w14:paraId="505C2BE6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3:30pm-6pm Library</w:t>
            </w:r>
          </w:p>
          <w:p w14:paraId="7B0D0239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E10</w:t>
            </w:r>
          </w:p>
          <w:p w14:paraId="3D1B4596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College &amp; Careers 3:20-6pm Library </w:t>
            </w:r>
          </w:p>
          <w:p w14:paraId="5A494F27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English Tutorial 3:30-4:30pm P6</w:t>
            </w:r>
          </w:p>
          <w:p w14:paraId="496E65D5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Soccer 3:30-5:30pm Field </w:t>
            </w:r>
          </w:p>
          <w:p w14:paraId="2B456DFA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Photography 3:30-5:30pm A11</w:t>
            </w:r>
          </w:p>
          <w:p w14:paraId="2198E23E" w14:textId="77777777" w:rsidR="005F7CB3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Debate 3:30-5pm P15</w:t>
            </w:r>
          </w:p>
          <w:p w14:paraId="012C36E0" w14:textId="77777777" w:rsidR="0030336B" w:rsidRDefault="005F7CB3" w:rsidP="00340EAB">
            <w:r>
              <w:rPr>
                <w:b/>
                <w:sz w:val="12"/>
                <w:szCs w:val="12"/>
              </w:rPr>
              <w:t>Boxing 3:30-5:30pm P28</w:t>
            </w:r>
          </w:p>
        </w:tc>
        <w:tc>
          <w:tcPr>
            <w:tcW w:w="97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1841D464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Am Tutorial 7-8:14am Library</w:t>
            </w:r>
          </w:p>
          <w:p w14:paraId="307DCFD4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Pm Tutorial 3:30pm-6pm Library</w:t>
            </w:r>
          </w:p>
          <w:p w14:paraId="659AD2A4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XL Café 3:20-6pm E10</w:t>
            </w:r>
          </w:p>
          <w:p w14:paraId="7F8FBEDE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College &amp; Careers 3:20-6pm Library </w:t>
            </w:r>
          </w:p>
          <w:p w14:paraId="489A58B6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English Tutorial 3:30-4:30pm P6</w:t>
            </w:r>
          </w:p>
          <w:p w14:paraId="644A26F1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Math tutorial 3:30-5:30pm P14 </w:t>
            </w:r>
          </w:p>
          <w:p w14:paraId="0BC4C9D0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Chemistry Tutorial 3:30-5pm S4</w:t>
            </w:r>
          </w:p>
          <w:p w14:paraId="177EF75F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Engl. Learners Tutorial 3:30-5:30pm Library </w:t>
            </w:r>
          </w:p>
          <w:p w14:paraId="7CE4C3EF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Auto. &amp;repair 3:30-5:30pm IE6</w:t>
            </w:r>
          </w:p>
          <w:p w14:paraId="6F3DB284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Photography 3:30-5:30pm A11</w:t>
            </w:r>
          </w:p>
          <w:p w14:paraId="2CF65430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Sports med 3:30-5:30 Trainers Room</w:t>
            </w:r>
          </w:p>
          <w:p w14:paraId="01086E03" w14:textId="77777777" w:rsidR="005F7CB3" w:rsidRPr="000F19D1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Boxing 3:30-5:30pm P28</w:t>
            </w:r>
          </w:p>
          <w:p w14:paraId="3B7121E3" w14:textId="77777777" w:rsidR="00340EAB" w:rsidRPr="000F19D1" w:rsidRDefault="00340EAB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Video Production 3:30-5:30pm P2</w:t>
            </w:r>
          </w:p>
          <w:p w14:paraId="7E2DCF2A" w14:textId="77777777" w:rsidR="0030336B" w:rsidRDefault="0030336B" w:rsidP="00340EAB"/>
        </w:tc>
        <w:tc>
          <w:tcPr>
            <w:tcW w:w="104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3E71716C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Am Tutorial 7-8:14am Library</w:t>
            </w:r>
          </w:p>
          <w:p w14:paraId="21191D1E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Pm Tutorial 3:30pm-6pm Library</w:t>
            </w:r>
          </w:p>
          <w:p w14:paraId="5B7EDC6B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XL Café 3:20-6pm E10</w:t>
            </w:r>
          </w:p>
          <w:p w14:paraId="2CDACA84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 xml:space="preserve">College &amp; Careers 3:20-6pm Library </w:t>
            </w:r>
          </w:p>
          <w:p w14:paraId="6097F508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English Tutorial 3:30-4:30pm P6</w:t>
            </w:r>
          </w:p>
          <w:p w14:paraId="40A00DE5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Math 3:30-5:30pm P14</w:t>
            </w:r>
          </w:p>
          <w:p w14:paraId="5741E9CC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Chemistry 3:30-5pm S4</w:t>
            </w:r>
          </w:p>
          <w:p w14:paraId="16B32E9F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Biology Workshop 3:30-4:30pm A2</w:t>
            </w:r>
          </w:p>
          <w:p w14:paraId="731058BC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Hip-hop Dance 3:30-5:30pm 1003</w:t>
            </w:r>
          </w:p>
          <w:p w14:paraId="55290F5E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 xml:space="preserve">Engl. Learners Tutorial 3:30-5:30pm Library </w:t>
            </w:r>
          </w:p>
          <w:p w14:paraId="233F78B8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Auto. &amp;repair 3:30-6pm IE6</w:t>
            </w:r>
          </w:p>
          <w:p w14:paraId="5506F014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Photography 3:30-5:30pm A11</w:t>
            </w:r>
          </w:p>
          <w:p w14:paraId="063502D1" w14:textId="77777777" w:rsidR="005F7CB3" w:rsidRPr="00DF4DEC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Sports Med 3:30-5:30pm Trainers room</w:t>
            </w:r>
          </w:p>
          <w:p w14:paraId="3AB9AD58" w14:textId="77777777" w:rsidR="005F7CB3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Debate 3:30-5pm P15</w:t>
            </w:r>
          </w:p>
          <w:p w14:paraId="003BE343" w14:textId="77777777" w:rsidR="005F7CB3" w:rsidRDefault="005F7CB3" w:rsidP="00340EAB">
            <w:pPr>
              <w:spacing w:before="0" w:after="0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Boxing 3:30-5:30 P28</w:t>
            </w:r>
          </w:p>
          <w:p w14:paraId="148A3019" w14:textId="77777777" w:rsidR="004F6C26" w:rsidRPr="00DF4DEC" w:rsidRDefault="004F6C26" w:rsidP="00340EAB">
            <w:pPr>
              <w:spacing w:before="0" w:after="0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Video Production 3:30-5:30pm P2</w:t>
            </w:r>
          </w:p>
          <w:p w14:paraId="1463EFC0" w14:textId="77777777" w:rsidR="0030336B" w:rsidRDefault="0030336B" w:rsidP="00340EAB"/>
        </w:tc>
        <w:tc>
          <w:tcPr>
            <w:tcW w:w="108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58F1513A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7-8:14am Library</w:t>
            </w:r>
          </w:p>
          <w:p w14:paraId="3CC5FE1C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3:30pm-6pm Library</w:t>
            </w:r>
          </w:p>
          <w:p w14:paraId="12B254A3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E10</w:t>
            </w:r>
          </w:p>
          <w:p w14:paraId="5E65AA3C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College &amp; Careers 3:20-6pm Library </w:t>
            </w:r>
          </w:p>
          <w:p w14:paraId="7D40A266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Engl. Tutorial 3:30-4:30pm P6</w:t>
            </w:r>
          </w:p>
          <w:p w14:paraId="33A324C2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Math Tutorial 3:30-5:30pm P14</w:t>
            </w:r>
          </w:p>
          <w:p w14:paraId="14C5EA24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Chemistry Tutorial 3:30-5:30pm S4</w:t>
            </w:r>
          </w:p>
          <w:p w14:paraId="07B41B62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Soccer 3:30-5:30Pm Field</w:t>
            </w:r>
          </w:p>
          <w:p w14:paraId="238B29D6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Hip-Hop Dance 3:30-5:30pm 1003</w:t>
            </w:r>
          </w:p>
          <w:p w14:paraId="2CD0C92A" w14:textId="77777777" w:rsidR="0030336B" w:rsidRDefault="005F7CB3" w:rsidP="00340EAB">
            <w:pPr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Engl. Learners</w:t>
            </w:r>
            <w:r>
              <w:rPr>
                <w:b/>
                <w:sz w:val="12"/>
                <w:szCs w:val="12"/>
              </w:rPr>
              <w:t xml:space="preserve"> Tutorial 3:30-5:30pm Library</w:t>
            </w:r>
          </w:p>
          <w:p w14:paraId="60C2229A" w14:textId="77777777" w:rsidR="00DF751A" w:rsidRDefault="00DF751A" w:rsidP="00340EAB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Boxing 3:30-5:30pm P28</w:t>
            </w:r>
          </w:p>
          <w:p w14:paraId="12B65FB1" w14:textId="77777777" w:rsidR="004F6C26" w:rsidRDefault="004F6C26" w:rsidP="00340EAB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Video Production 3:30-5:30pm P2</w:t>
            </w:r>
          </w:p>
          <w:p w14:paraId="7981B26F" w14:textId="77777777" w:rsidR="00015E11" w:rsidRDefault="00015E11" w:rsidP="00340EAB"/>
        </w:tc>
        <w:tc>
          <w:tcPr>
            <w:tcW w:w="101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7FA741CF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7-8:14am Library</w:t>
            </w:r>
          </w:p>
          <w:p w14:paraId="4E949B35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3:30-6pm Library</w:t>
            </w:r>
          </w:p>
          <w:p w14:paraId="36132795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E-10</w:t>
            </w:r>
          </w:p>
          <w:p w14:paraId="17E2451D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College &amp; Careers 3:20-6pm Library</w:t>
            </w:r>
          </w:p>
          <w:p w14:paraId="5E823609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English Tutorial 3:30-4:30pm P6</w:t>
            </w:r>
          </w:p>
          <w:p w14:paraId="445FE291" w14:textId="77777777" w:rsidR="005F7CB3" w:rsidRPr="0098560C" w:rsidRDefault="005F7CB3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Gaming Club 3:30-6pm E10</w:t>
            </w:r>
          </w:p>
          <w:p w14:paraId="2D83B2B6" w14:textId="77777777" w:rsidR="0030336B" w:rsidRDefault="005F7CB3" w:rsidP="00340EAB">
            <w:r w:rsidRPr="0098560C">
              <w:rPr>
                <w:b/>
                <w:sz w:val="12"/>
                <w:szCs w:val="12"/>
              </w:rPr>
              <w:t>Debate 3:30-5pm P15</w:t>
            </w:r>
          </w:p>
        </w:tc>
      </w:tr>
      <w:tr w:rsidR="00542782" w14:paraId="0A060DEE" w14:textId="77777777" w:rsidTr="00542782">
        <w:trPr>
          <w:trHeight w:val="163"/>
        </w:trPr>
        <w:tc>
          <w:tcPr>
            <w:tcW w:w="886" w:type="pct"/>
            <w:tcBorders>
              <w:bottom w:val="nil"/>
            </w:tcBorders>
            <w:shd w:val="clear" w:color="auto" w:fill="auto"/>
          </w:tcPr>
          <w:p w14:paraId="31F33065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=G4+1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9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973" w:type="pct"/>
            <w:tcBorders>
              <w:bottom w:val="nil"/>
            </w:tcBorders>
            <w:shd w:val="clear" w:color="auto" w:fill="auto"/>
          </w:tcPr>
          <w:p w14:paraId="59944F88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=A6+1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10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47" w:type="pct"/>
            <w:tcBorders>
              <w:bottom w:val="nil"/>
            </w:tcBorders>
            <w:shd w:val="clear" w:color="auto" w:fill="auto"/>
          </w:tcPr>
          <w:p w14:paraId="29BC0121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=B6+1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11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82" w:type="pct"/>
            <w:tcBorders>
              <w:bottom w:val="nil"/>
            </w:tcBorders>
            <w:shd w:val="clear" w:color="auto" w:fill="auto"/>
          </w:tcPr>
          <w:p w14:paraId="2C8417F8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=C6+1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12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12" w:type="pct"/>
            <w:tcBorders>
              <w:bottom w:val="nil"/>
            </w:tcBorders>
            <w:shd w:val="clear" w:color="auto" w:fill="auto"/>
          </w:tcPr>
          <w:p w14:paraId="62985BC9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=D6+1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13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</w:tr>
      <w:tr w:rsidR="00542782" w14:paraId="4E95A8C6" w14:textId="77777777" w:rsidTr="00542782">
        <w:trPr>
          <w:trHeight w:hRule="exact" w:val="2081"/>
        </w:trPr>
        <w:tc>
          <w:tcPr>
            <w:tcW w:w="886" w:type="pct"/>
            <w:tcBorders>
              <w:top w:val="nil"/>
              <w:bottom w:val="single" w:sz="4" w:space="0" w:color="BFBFBF" w:themeColor="background1" w:themeShade="BF"/>
            </w:tcBorders>
          </w:tcPr>
          <w:p w14:paraId="25512A1F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7-19:15am Library</w:t>
            </w:r>
          </w:p>
          <w:p w14:paraId="35C9A5C1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3:30pm-6pm Library</w:t>
            </w:r>
          </w:p>
          <w:p w14:paraId="13E8A353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E10</w:t>
            </w:r>
          </w:p>
          <w:p w14:paraId="5ECE6232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College &amp; Careers 3:20-6pm Library </w:t>
            </w:r>
          </w:p>
          <w:p w14:paraId="2E99F719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English Tutorial 3:30-4:30pm P6</w:t>
            </w:r>
          </w:p>
          <w:p w14:paraId="63A9593D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Soccer 3:30-5:30pm Field </w:t>
            </w:r>
          </w:p>
          <w:p w14:paraId="72D16D39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Photography 3:30-5:30pm A11</w:t>
            </w:r>
          </w:p>
          <w:p w14:paraId="67580B68" w14:textId="77777777" w:rsidR="00340EAB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Debate 3:30-5pm P15</w:t>
            </w:r>
          </w:p>
          <w:p w14:paraId="37BA7D9B" w14:textId="77777777" w:rsidR="0030336B" w:rsidRDefault="00340EAB" w:rsidP="00340EAB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Boxing 3:30-5:30pm P28</w:t>
            </w:r>
          </w:p>
          <w:p w14:paraId="08718192" w14:textId="77777777" w:rsidR="004F6C26" w:rsidRDefault="004F6C26" w:rsidP="00340EAB">
            <w:r>
              <w:rPr>
                <w:b/>
                <w:sz w:val="12"/>
                <w:szCs w:val="12"/>
              </w:rPr>
              <w:t>Video Production 3:30-5:30pm P2</w:t>
            </w:r>
          </w:p>
        </w:tc>
        <w:tc>
          <w:tcPr>
            <w:tcW w:w="973" w:type="pct"/>
            <w:tcBorders>
              <w:top w:val="nil"/>
              <w:bottom w:val="single" w:sz="4" w:space="0" w:color="BFBFBF" w:themeColor="background1" w:themeShade="BF"/>
            </w:tcBorders>
          </w:tcPr>
          <w:p w14:paraId="058484DA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Am Tutorial 7-8:14am Library</w:t>
            </w:r>
          </w:p>
          <w:p w14:paraId="47E94542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Pm Tutorial 3:30pm-6pm Library</w:t>
            </w:r>
          </w:p>
          <w:p w14:paraId="5B12D94E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XL Café 3:20-6pm E10</w:t>
            </w:r>
          </w:p>
          <w:p w14:paraId="7D27677D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College &amp; Careers 3:20-6pm Library </w:t>
            </w:r>
          </w:p>
          <w:p w14:paraId="6BBA24A9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English Tutorial 3:30-4:30pm P6</w:t>
            </w:r>
          </w:p>
          <w:p w14:paraId="5F1D6A25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Math tutorial 3:30-5:30pm P14 </w:t>
            </w:r>
          </w:p>
          <w:p w14:paraId="067DE5F0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Chemistry Tutorial 3:30-5pm S4</w:t>
            </w:r>
          </w:p>
          <w:p w14:paraId="26EAC928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Engl. Learners Tutorial 3:30-5:30pm Library </w:t>
            </w:r>
          </w:p>
          <w:p w14:paraId="1833DA60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Auto. &amp;repair 3:30-5:30pm IE6</w:t>
            </w:r>
          </w:p>
          <w:p w14:paraId="184D5C5C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Photography 3:30-5:30pm A11</w:t>
            </w:r>
          </w:p>
          <w:p w14:paraId="6ADCF3D6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Sports med 3:30-5:30 Trainers Room</w:t>
            </w:r>
          </w:p>
          <w:p w14:paraId="39833E58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Boxing 3:30-5:30pm P28</w:t>
            </w:r>
          </w:p>
          <w:p w14:paraId="7AFB9B7E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Video Production 3:30-5:30pm P2</w:t>
            </w:r>
          </w:p>
          <w:p w14:paraId="218935B3" w14:textId="77777777" w:rsidR="0030336B" w:rsidRDefault="0030336B" w:rsidP="00340EAB"/>
        </w:tc>
        <w:tc>
          <w:tcPr>
            <w:tcW w:w="1047" w:type="pct"/>
            <w:tcBorders>
              <w:top w:val="nil"/>
              <w:bottom w:val="single" w:sz="4" w:space="0" w:color="BFBFBF" w:themeColor="background1" w:themeShade="BF"/>
            </w:tcBorders>
          </w:tcPr>
          <w:p w14:paraId="27DDD07F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Am Tutorial 7-8:14am Library</w:t>
            </w:r>
          </w:p>
          <w:p w14:paraId="03946205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Pm Tutorial 3:30pm-6pm Library</w:t>
            </w:r>
          </w:p>
          <w:p w14:paraId="6E811109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XL Café 3:20-6pm E10</w:t>
            </w:r>
          </w:p>
          <w:p w14:paraId="68778173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 xml:space="preserve">College &amp; Careers 3:20-6pm Library </w:t>
            </w:r>
          </w:p>
          <w:p w14:paraId="4BAE0A4B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English Tutorial 3:30-4:30pm P6</w:t>
            </w:r>
          </w:p>
          <w:p w14:paraId="6ECDC033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Math 3:30-5:30pm P14</w:t>
            </w:r>
          </w:p>
          <w:p w14:paraId="66536660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Chemistry 3:30-5pm S4</w:t>
            </w:r>
          </w:p>
          <w:p w14:paraId="288B68D6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Biology Workshop 3:30-4:30pm A2</w:t>
            </w:r>
          </w:p>
          <w:p w14:paraId="0741AC2B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Hip-hop Dance 3:30-5:30pm 1003</w:t>
            </w:r>
          </w:p>
          <w:p w14:paraId="7D76999A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 xml:space="preserve">Engl. Learners Tutorial 3:30-5:30pm Library </w:t>
            </w:r>
          </w:p>
          <w:p w14:paraId="49EF9AB0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Auto. &amp;repair 3:30-6pm IE6</w:t>
            </w:r>
          </w:p>
          <w:p w14:paraId="080E2197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Photography 3:30-5:30pm A11</w:t>
            </w:r>
          </w:p>
          <w:p w14:paraId="212B548E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Sports Med 3:30-5:30pm Trainers room</w:t>
            </w:r>
          </w:p>
          <w:p w14:paraId="165795FE" w14:textId="77777777" w:rsidR="004F6C26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Debate 3:30-5pm P15</w:t>
            </w:r>
          </w:p>
          <w:p w14:paraId="3921F2E9" w14:textId="77777777" w:rsidR="004F6C26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Boxing 3:30-5:30 P28</w:t>
            </w:r>
          </w:p>
          <w:p w14:paraId="6670B2FA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Video Production 3:30-5:30pm P2</w:t>
            </w:r>
          </w:p>
          <w:p w14:paraId="0C8F14F6" w14:textId="77777777" w:rsidR="0030336B" w:rsidRDefault="0030336B" w:rsidP="00340EAB"/>
        </w:tc>
        <w:tc>
          <w:tcPr>
            <w:tcW w:w="1082" w:type="pct"/>
            <w:tcBorders>
              <w:top w:val="nil"/>
              <w:bottom w:val="single" w:sz="4" w:space="0" w:color="BFBFBF" w:themeColor="background1" w:themeShade="BF"/>
            </w:tcBorders>
          </w:tcPr>
          <w:p w14:paraId="6823E9AC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7-8:14am Library</w:t>
            </w:r>
          </w:p>
          <w:p w14:paraId="44C85030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3:30pm-6pm Library</w:t>
            </w:r>
          </w:p>
          <w:p w14:paraId="53B92012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E10</w:t>
            </w:r>
          </w:p>
          <w:p w14:paraId="00103C31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College &amp; Careers 3:20-6pm Library </w:t>
            </w:r>
          </w:p>
          <w:p w14:paraId="09E1DBA0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Engl. Tutorial 3:30-4:30pm P6</w:t>
            </w:r>
          </w:p>
          <w:p w14:paraId="38B348F7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Math Tutorial 3:30-5:30pm P14</w:t>
            </w:r>
          </w:p>
          <w:p w14:paraId="510309EF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Chemistry Tutorial 3:30-5:30pm S4</w:t>
            </w:r>
          </w:p>
          <w:p w14:paraId="7CA0F428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Soccer 3:30-5:30Pm Field</w:t>
            </w:r>
          </w:p>
          <w:p w14:paraId="45C396AC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Hip-Hop Dance 3:30-5:30pm 1003</w:t>
            </w:r>
          </w:p>
          <w:p w14:paraId="7B780CF0" w14:textId="77777777" w:rsidR="0030336B" w:rsidRDefault="004F6C26" w:rsidP="004F6C26">
            <w:pPr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Engl. Learners</w:t>
            </w:r>
            <w:r>
              <w:rPr>
                <w:b/>
                <w:sz w:val="12"/>
                <w:szCs w:val="12"/>
              </w:rPr>
              <w:t xml:space="preserve"> Tutorial 3:30-5:30pm Library</w:t>
            </w:r>
          </w:p>
          <w:p w14:paraId="479545D4" w14:textId="77777777" w:rsidR="00DF751A" w:rsidRDefault="00DF751A" w:rsidP="00DF751A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Boxing 3:30-5:30pm P28</w:t>
            </w:r>
          </w:p>
          <w:p w14:paraId="44A4AC8F" w14:textId="77777777" w:rsidR="004F6C26" w:rsidRDefault="004F6C26" w:rsidP="004F6C26">
            <w:r>
              <w:rPr>
                <w:b/>
                <w:sz w:val="12"/>
                <w:szCs w:val="12"/>
              </w:rPr>
              <w:t>Video Production 3:30-5:30pm P2</w:t>
            </w:r>
          </w:p>
        </w:tc>
        <w:tc>
          <w:tcPr>
            <w:tcW w:w="1012" w:type="pct"/>
            <w:tcBorders>
              <w:top w:val="nil"/>
              <w:bottom w:val="single" w:sz="4" w:space="0" w:color="BFBFBF" w:themeColor="background1" w:themeShade="BF"/>
            </w:tcBorders>
          </w:tcPr>
          <w:p w14:paraId="7C7CBBEB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7-8:14am Library</w:t>
            </w:r>
          </w:p>
          <w:p w14:paraId="58421BA2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3:30-6pm Library</w:t>
            </w:r>
          </w:p>
          <w:p w14:paraId="7B2AFA07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E-10</w:t>
            </w:r>
          </w:p>
          <w:p w14:paraId="3AC6D920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College &amp; Careers 3:20-6pm Library</w:t>
            </w:r>
          </w:p>
          <w:p w14:paraId="798480C1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English Tutorial 3:30-4:30pm P6</w:t>
            </w:r>
          </w:p>
          <w:p w14:paraId="6B4C6E09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Gaming Club 3:30-6pm E10</w:t>
            </w:r>
          </w:p>
          <w:p w14:paraId="6E264E45" w14:textId="77777777" w:rsidR="0030336B" w:rsidRDefault="000F19D1" w:rsidP="000F19D1">
            <w:r w:rsidRPr="0098560C">
              <w:rPr>
                <w:b/>
                <w:sz w:val="12"/>
                <w:szCs w:val="12"/>
              </w:rPr>
              <w:t>Debate 3:30-5pm P15</w:t>
            </w:r>
          </w:p>
        </w:tc>
      </w:tr>
      <w:tr w:rsidR="00542782" w14:paraId="659B54A0" w14:textId="77777777" w:rsidTr="00542782">
        <w:tc>
          <w:tcPr>
            <w:tcW w:w="886" w:type="pct"/>
            <w:tcBorders>
              <w:bottom w:val="nil"/>
            </w:tcBorders>
            <w:shd w:val="clear" w:color="auto" w:fill="FEE8E6" w:themeFill="background2"/>
          </w:tcPr>
          <w:p w14:paraId="5E788992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=G6+1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16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973" w:type="pct"/>
            <w:tcBorders>
              <w:bottom w:val="nil"/>
            </w:tcBorders>
            <w:shd w:val="clear" w:color="auto" w:fill="FEE8E6" w:themeFill="background2"/>
          </w:tcPr>
          <w:p w14:paraId="5142977B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=A8+1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17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47" w:type="pct"/>
            <w:tcBorders>
              <w:bottom w:val="nil"/>
            </w:tcBorders>
            <w:shd w:val="clear" w:color="auto" w:fill="FEE8E6" w:themeFill="background2"/>
          </w:tcPr>
          <w:p w14:paraId="02BA23AD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=B8+1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18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82" w:type="pct"/>
            <w:tcBorders>
              <w:bottom w:val="nil"/>
            </w:tcBorders>
            <w:shd w:val="clear" w:color="auto" w:fill="FEE8E6" w:themeFill="background2"/>
          </w:tcPr>
          <w:p w14:paraId="39F75D18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=C8+1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19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12" w:type="pct"/>
            <w:tcBorders>
              <w:bottom w:val="nil"/>
            </w:tcBorders>
            <w:shd w:val="clear" w:color="auto" w:fill="FEE8E6" w:themeFill="background2"/>
          </w:tcPr>
          <w:p w14:paraId="61BB32DE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=D8+1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20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</w:tr>
      <w:tr w:rsidR="00542782" w14:paraId="361BBBF2" w14:textId="77777777" w:rsidTr="00542782">
        <w:trPr>
          <w:trHeight w:hRule="exact" w:val="2099"/>
        </w:trPr>
        <w:tc>
          <w:tcPr>
            <w:tcW w:w="886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130A6022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7-19:15am Library</w:t>
            </w:r>
          </w:p>
          <w:p w14:paraId="1016C24F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3:30pm-6pm Library</w:t>
            </w:r>
          </w:p>
          <w:p w14:paraId="54290EE4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E10</w:t>
            </w:r>
          </w:p>
          <w:p w14:paraId="462D1187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College &amp; Careers 3:20-6pm Library </w:t>
            </w:r>
          </w:p>
          <w:p w14:paraId="4A063392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English Tutorial 3:30-4:30pm P6</w:t>
            </w:r>
          </w:p>
          <w:p w14:paraId="6AF54579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Soccer 3:30-5:30pm Field </w:t>
            </w:r>
          </w:p>
          <w:p w14:paraId="5E772033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Photography 3:30-5:30pm A11</w:t>
            </w:r>
          </w:p>
          <w:p w14:paraId="1B1B3E70" w14:textId="77777777" w:rsidR="00340EAB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Debate 3:30-5pm P15</w:t>
            </w:r>
          </w:p>
          <w:p w14:paraId="7F371677" w14:textId="77777777" w:rsidR="0030336B" w:rsidRDefault="00340EAB" w:rsidP="00340EAB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Boxing 3:30-5:30pm P28</w:t>
            </w:r>
          </w:p>
          <w:p w14:paraId="7F65D3E1" w14:textId="77777777" w:rsidR="004F6C26" w:rsidRDefault="004F6C26" w:rsidP="00340EAB">
            <w:r>
              <w:rPr>
                <w:b/>
                <w:sz w:val="12"/>
                <w:szCs w:val="12"/>
              </w:rPr>
              <w:t>Video Production 3:30-5:30pm P2</w:t>
            </w:r>
          </w:p>
        </w:tc>
        <w:tc>
          <w:tcPr>
            <w:tcW w:w="973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007E5A4D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Am Tutorial 7-8:14am Library</w:t>
            </w:r>
          </w:p>
          <w:p w14:paraId="0A5ADD52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Pm Tutorial 3:30pm-6pm Library</w:t>
            </w:r>
          </w:p>
          <w:p w14:paraId="5AE93FBF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XL Café 3:20-6pm E10</w:t>
            </w:r>
          </w:p>
          <w:p w14:paraId="413F6721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College &amp; Careers 3:20-6pm Library </w:t>
            </w:r>
          </w:p>
          <w:p w14:paraId="38642BF7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English Tutorial 3:30-4:30pm P6</w:t>
            </w:r>
          </w:p>
          <w:p w14:paraId="75F76770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Math tutorial 3:30-5:30pm P14 </w:t>
            </w:r>
          </w:p>
          <w:p w14:paraId="2F48232F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Chemistry Tutorial 3:30-5pm S4</w:t>
            </w:r>
          </w:p>
          <w:p w14:paraId="7D7A8056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Engl. Learners Tutorial 3:30-5:30pm Library </w:t>
            </w:r>
          </w:p>
          <w:p w14:paraId="5F9A6145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Auto. &amp;repair 3:30-5:30pm IE6</w:t>
            </w:r>
          </w:p>
          <w:p w14:paraId="409281FD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Photography 3:30-5:30pm A11</w:t>
            </w:r>
          </w:p>
          <w:p w14:paraId="4F918C4B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Sports med 3:30-5:30 Trainers Room</w:t>
            </w:r>
          </w:p>
          <w:p w14:paraId="1DBFFABB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Boxing 3:30-5:30pm P28</w:t>
            </w:r>
          </w:p>
          <w:p w14:paraId="69029778" w14:textId="77777777" w:rsid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Video Production 3:30-5:30pm P2</w:t>
            </w:r>
          </w:p>
          <w:p w14:paraId="2379D7FF" w14:textId="77777777" w:rsidR="004F6C26" w:rsidRPr="000F19D1" w:rsidRDefault="004F6C26" w:rsidP="000F19D1">
            <w:pPr>
              <w:spacing w:before="0" w:after="0"/>
              <w:rPr>
                <w:b/>
                <w:sz w:val="10"/>
                <w:szCs w:val="10"/>
              </w:rPr>
            </w:pPr>
          </w:p>
          <w:p w14:paraId="14601FB7" w14:textId="77777777" w:rsidR="0030336B" w:rsidRDefault="0030336B" w:rsidP="00340EAB"/>
        </w:tc>
        <w:tc>
          <w:tcPr>
            <w:tcW w:w="1047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46AD6D4C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Am Tutorial 7-8:14am Library</w:t>
            </w:r>
          </w:p>
          <w:p w14:paraId="0646D0D5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Pm Tutorial 3:30pm-6pm Library</w:t>
            </w:r>
          </w:p>
          <w:p w14:paraId="65C63526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XL Café 3:20-6pm E10</w:t>
            </w:r>
          </w:p>
          <w:p w14:paraId="7FF1CE5D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 xml:space="preserve">College &amp; Careers 3:20-6pm Library </w:t>
            </w:r>
          </w:p>
          <w:p w14:paraId="7A86C4A3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English Tutorial 3:30-4:30pm P6</w:t>
            </w:r>
          </w:p>
          <w:p w14:paraId="1F328EFD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Math 3:30-5:30pm P14</w:t>
            </w:r>
          </w:p>
          <w:p w14:paraId="71A4376E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Chemistry 3:30-5pm S4</w:t>
            </w:r>
          </w:p>
          <w:p w14:paraId="43EF67A7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Biology Workshop 3:30-4:30pm A2</w:t>
            </w:r>
          </w:p>
          <w:p w14:paraId="526852B3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Hip-hop Dance 3:30-5:30pm 1003</w:t>
            </w:r>
          </w:p>
          <w:p w14:paraId="07397F7D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 xml:space="preserve">Engl. Learners Tutorial 3:30-5:30pm Library </w:t>
            </w:r>
          </w:p>
          <w:p w14:paraId="43DC8573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Auto. &amp;repair 3:30-6pm IE6</w:t>
            </w:r>
          </w:p>
          <w:p w14:paraId="7DF8589A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Photography 3:30-5:30pm A11</w:t>
            </w:r>
          </w:p>
          <w:p w14:paraId="3B6C0541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Sports Med 3:30-5:30pm Trainers room</w:t>
            </w:r>
          </w:p>
          <w:p w14:paraId="3A126B73" w14:textId="77777777" w:rsidR="004F6C26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Debate 3:30-5pm P15</w:t>
            </w:r>
          </w:p>
          <w:p w14:paraId="6FB0F6A3" w14:textId="77777777" w:rsidR="004F6C26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Boxing 3:30-5:30 P28</w:t>
            </w:r>
          </w:p>
          <w:p w14:paraId="72F2BF93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Video Production 3:30-5:30pm P2</w:t>
            </w:r>
          </w:p>
          <w:p w14:paraId="65AC6E0D" w14:textId="77777777" w:rsidR="0030336B" w:rsidRDefault="0030336B" w:rsidP="00340EAB"/>
        </w:tc>
        <w:tc>
          <w:tcPr>
            <w:tcW w:w="108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2306C81C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7-8:14am Library</w:t>
            </w:r>
          </w:p>
          <w:p w14:paraId="5637966A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3:30pm-6pm Library</w:t>
            </w:r>
          </w:p>
          <w:p w14:paraId="2D923BD9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E10</w:t>
            </w:r>
          </w:p>
          <w:p w14:paraId="5E0EB76A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College &amp; Careers 3:20-6pm Library </w:t>
            </w:r>
          </w:p>
          <w:p w14:paraId="759F5790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Engl. Tutorial 3:30-4:30pm P6</w:t>
            </w:r>
          </w:p>
          <w:p w14:paraId="7CEF2B64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Math Tutorial 3:30-5:30pm P14</w:t>
            </w:r>
          </w:p>
          <w:p w14:paraId="7E6093BC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Chemistry Tutorial 3:30-5:30pm S4</w:t>
            </w:r>
          </w:p>
          <w:p w14:paraId="5A108F9A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Soccer 3:30-5:30Pm Field</w:t>
            </w:r>
          </w:p>
          <w:p w14:paraId="4861EDF9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Hip-Hop Dance 3:30-5:30pm 1003</w:t>
            </w:r>
          </w:p>
          <w:p w14:paraId="6FF339ED" w14:textId="77777777" w:rsidR="0030336B" w:rsidRDefault="004F6C26" w:rsidP="004F6C26">
            <w:pPr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Engl. Learners</w:t>
            </w:r>
            <w:r>
              <w:rPr>
                <w:b/>
                <w:sz w:val="12"/>
                <w:szCs w:val="12"/>
              </w:rPr>
              <w:t xml:space="preserve"> Tutorial 3:30-5:30pm Library</w:t>
            </w:r>
          </w:p>
          <w:p w14:paraId="61023C72" w14:textId="77777777" w:rsidR="00DF751A" w:rsidRDefault="00DF751A" w:rsidP="00DF751A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Boxing 3:30-5:30pm P28</w:t>
            </w:r>
          </w:p>
          <w:p w14:paraId="2DD5CB4A" w14:textId="77777777" w:rsidR="00DF751A" w:rsidRDefault="00DF751A" w:rsidP="004F6C26"/>
        </w:tc>
        <w:tc>
          <w:tcPr>
            <w:tcW w:w="1012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EE8E6" w:themeFill="background2"/>
          </w:tcPr>
          <w:p w14:paraId="7DE4A29B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7-8:14am Library</w:t>
            </w:r>
          </w:p>
          <w:p w14:paraId="473F1483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3:30-6pm Library</w:t>
            </w:r>
          </w:p>
          <w:p w14:paraId="5A02B756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E-10</w:t>
            </w:r>
          </w:p>
          <w:p w14:paraId="35403E9A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College &amp; Careers 3:20-6pm Library</w:t>
            </w:r>
          </w:p>
          <w:p w14:paraId="7CAE640C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English Tutorial 3:30-4:30pm P6</w:t>
            </w:r>
          </w:p>
          <w:p w14:paraId="494112D9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Gaming Club 3:30-6pm E10</w:t>
            </w:r>
          </w:p>
          <w:p w14:paraId="607CFDA6" w14:textId="77777777" w:rsidR="0030336B" w:rsidRDefault="000F19D1" w:rsidP="000F19D1">
            <w:r w:rsidRPr="0098560C">
              <w:rPr>
                <w:b/>
                <w:sz w:val="12"/>
                <w:szCs w:val="12"/>
              </w:rPr>
              <w:t>Debate 3:30-5pm P15</w:t>
            </w:r>
          </w:p>
        </w:tc>
      </w:tr>
      <w:tr w:rsidR="00542782" w14:paraId="4B2739CD" w14:textId="77777777" w:rsidTr="00542782">
        <w:tc>
          <w:tcPr>
            <w:tcW w:w="886" w:type="pct"/>
            <w:tcBorders>
              <w:bottom w:val="nil"/>
            </w:tcBorders>
          </w:tcPr>
          <w:p w14:paraId="6106094E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=G8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22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= 0,""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=G8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22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&lt;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DocVariable MonthEnd \@ d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=G8+1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23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""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23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23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973" w:type="pct"/>
            <w:tcBorders>
              <w:bottom w:val="nil"/>
            </w:tcBorders>
          </w:tcPr>
          <w:p w14:paraId="3F9FDFBC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=A10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23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= 0,""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=A10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23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&lt;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DocVariable MonthEnd \@ d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=A10+1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24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""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24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24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47" w:type="pct"/>
            <w:tcBorders>
              <w:bottom w:val="nil"/>
            </w:tcBorders>
          </w:tcPr>
          <w:p w14:paraId="73570670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=B10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24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= 0,""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=B10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24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&lt;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DocVariable MonthEnd \@ d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=B10+1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25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""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25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25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82" w:type="pct"/>
            <w:tcBorders>
              <w:bottom w:val="nil"/>
            </w:tcBorders>
          </w:tcPr>
          <w:p w14:paraId="6C9EDA0A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=C10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25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= 0,""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=C10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25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&lt;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DocVariable MonthEnd \@ d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=C10+1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26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""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26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26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12" w:type="pct"/>
            <w:tcBorders>
              <w:bottom w:val="nil"/>
            </w:tcBorders>
          </w:tcPr>
          <w:p w14:paraId="251FAC71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=D10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26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= 0,""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=D10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26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&lt;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DocVariable MonthEnd \@ d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=D10+1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27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""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27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27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</w:tr>
      <w:tr w:rsidR="00542782" w14:paraId="797C19AA" w14:textId="77777777" w:rsidTr="00542782">
        <w:trPr>
          <w:trHeight w:hRule="exact" w:val="2090"/>
        </w:trPr>
        <w:tc>
          <w:tcPr>
            <w:tcW w:w="886" w:type="pct"/>
            <w:tcBorders>
              <w:top w:val="nil"/>
              <w:bottom w:val="single" w:sz="4" w:space="0" w:color="BFBFBF" w:themeColor="background1" w:themeShade="BF"/>
            </w:tcBorders>
          </w:tcPr>
          <w:p w14:paraId="3AE143A4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7-19:15am Library</w:t>
            </w:r>
          </w:p>
          <w:p w14:paraId="6EECC012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3:30pm-6pm Library</w:t>
            </w:r>
          </w:p>
          <w:p w14:paraId="0B91560C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E10</w:t>
            </w:r>
          </w:p>
          <w:p w14:paraId="619EC63A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College &amp; Careers 3:20-6pm Library </w:t>
            </w:r>
          </w:p>
          <w:p w14:paraId="23277DEE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English Tutorial 3:30-4:30pm P6</w:t>
            </w:r>
          </w:p>
          <w:p w14:paraId="3D16EBA7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Soccer 3:30-5:30pm Field </w:t>
            </w:r>
          </w:p>
          <w:p w14:paraId="335B377E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Photography 3:30-5:30pm A11</w:t>
            </w:r>
          </w:p>
          <w:p w14:paraId="4D6C9DBC" w14:textId="77777777" w:rsidR="00340EAB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Debate 3:30-5pm P15</w:t>
            </w:r>
          </w:p>
          <w:p w14:paraId="5AEC21A4" w14:textId="77777777" w:rsidR="0030336B" w:rsidRDefault="00340EAB" w:rsidP="00340EAB">
            <w:r>
              <w:rPr>
                <w:b/>
                <w:sz w:val="12"/>
                <w:szCs w:val="12"/>
              </w:rPr>
              <w:t>Boxing 3:30-5:30pm P28</w:t>
            </w:r>
          </w:p>
        </w:tc>
        <w:tc>
          <w:tcPr>
            <w:tcW w:w="973" w:type="pct"/>
            <w:tcBorders>
              <w:top w:val="nil"/>
              <w:bottom w:val="single" w:sz="4" w:space="0" w:color="BFBFBF" w:themeColor="background1" w:themeShade="BF"/>
            </w:tcBorders>
          </w:tcPr>
          <w:p w14:paraId="2FD38372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Am Tutorial 7-8:14am Library</w:t>
            </w:r>
          </w:p>
          <w:p w14:paraId="60667159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Pm Tutorial 3:30pm-6pm Library</w:t>
            </w:r>
          </w:p>
          <w:p w14:paraId="5517415E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XL Café 3:20-6pm E10</w:t>
            </w:r>
          </w:p>
          <w:p w14:paraId="78338B69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College &amp; Careers 3:20-6pm Library </w:t>
            </w:r>
          </w:p>
          <w:p w14:paraId="6C783A4C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English Tutorial 3:30-4:30pm P6</w:t>
            </w:r>
          </w:p>
          <w:p w14:paraId="5B6158E3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Math tutorial 3:30-5:30pm P14 </w:t>
            </w:r>
          </w:p>
          <w:p w14:paraId="409BF03B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Chemistry Tutorial 3:30-5pm S4</w:t>
            </w:r>
          </w:p>
          <w:p w14:paraId="395BD343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 xml:space="preserve">Engl. Learners Tutorial 3:30-5:30pm Library </w:t>
            </w:r>
          </w:p>
          <w:p w14:paraId="12C4844A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Auto. &amp;repair 3:30-5:30pm IE6</w:t>
            </w:r>
          </w:p>
          <w:p w14:paraId="1813C149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Photography 3:30-5:30pm A11</w:t>
            </w:r>
          </w:p>
          <w:p w14:paraId="48EABC0D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Sports med 3:30-5:30 Trainers Room</w:t>
            </w:r>
          </w:p>
          <w:p w14:paraId="703D10D7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  <w:r w:rsidRPr="000F19D1">
              <w:rPr>
                <w:b/>
                <w:sz w:val="10"/>
                <w:szCs w:val="10"/>
              </w:rPr>
              <w:t>Boxing 3:30-5:30pm P28</w:t>
            </w:r>
          </w:p>
          <w:p w14:paraId="71BC0B4D" w14:textId="77777777" w:rsidR="000F19D1" w:rsidRPr="000F19D1" w:rsidRDefault="000F19D1" w:rsidP="000F19D1">
            <w:pPr>
              <w:spacing w:before="0" w:after="0"/>
              <w:rPr>
                <w:b/>
                <w:sz w:val="10"/>
                <w:szCs w:val="10"/>
              </w:rPr>
            </w:pPr>
          </w:p>
          <w:p w14:paraId="560A8B46" w14:textId="77777777" w:rsidR="0030336B" w:rsidRDefault="0030336B" w:rsidP="00340EAB"/>
        </w:tc>
        <w:tc>
          <w:tcPr>
            <w:tcW w:w="1047" w:type="pct"/>
            <w:tcBorders>
              <w:top w:val="nil"/>
              <w:bottom w:val="single" w:sz="4" w:space="0" w:color="BFBFBF" w:themeColor="background1" w:themeShade="BF"/>
            </w:tcBorders>
          </w:tcPr>
          <w:p w14:paraId="6D8DD179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Am Tutorial 7-8:14am Library</w:t>
            </w:r>
          </w:p>
          <w:p w14:paraId="74A9EF03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Pm Tutorial 3:30pm-6pm Library</w:t>
            </w:r>
          </w:p>
          <w:p w14:paraId="36434133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XL Café 3:20-6pm E10</w:t>
            </w:r>
          </w:p>
          <w:p w14:paraId="4D2905C9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 xml:space="preserve">College &amp; Careers 3:20-6pm Library </w:t>
            </w:r>
          </w:p>
          <w:p w14:paraId="39CFDC11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English Tutorial 3:30-4:30pm P6</w:t>
            </w:r>
          </w:p>
          <w:p w14:paraId="763A4F2A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Math 3:30-5:30pm P14</w:t>
            </w:r>
          </w:p>
          <w:p w14:paraId="35FBFA0A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Chemistry 3:30-5pm S4</w:t>
            </w:r>
          </w:p>
          <w:p w14:paraId="1EB42E2C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Biology Workshop 3:30-4:30pm A2</w:t>
            </w:r>
          </w:p>
          <w:p w14:paraId="015C0DFA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Hip-hop Dance 3:30-5:30pm 1003</w:t>
            </w:r>
          </w:p>
          <w:p w14:paraId="4390E7F1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 xml:space="preserve">Engl. Learners Tutorial 3:30-5:30pm Library </w:t>
            </w:r>
          </w:p>
          <w:p w14:paraId="291EE444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Auto. &amp;repair 3:30-6pm IE6</w:t>
            </w:r>
          </w:p>
          <w:p w14:paraId="2127D03C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Photography 3:30-5:30pm A11</w:t>
            </w:r>
          </w:p>
          <w:p w14:paraId="0F6C44DF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Sports Med 3:30-5:30pm Trainers room</w:t>
            </w:r>
          </w:p>
          <w:p w14:paraId="479AE5E5" w14:textId="77777777" w:rsidR="004F6C26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 w:rsidRPr="00DF4DEC">
              <w:rPr>
                <w:b/>
                <w:sz w:val="10"/>
                <w:szCs w:val="10"/>
              </w:rPr>
              <w:t>Debate 3:30-5pm P15</w:t>
            </w:r>
          </w:p>
          <w:p w14:paraId="1C725597" w14:textId="77777777" w:rsidR="004F6C26" w:rsidRPr="00DF4DEC" w:rsidRDefault="004F6C26" w:rsidP="004F6C26">
            <w:pPr>
              <w:spacing w:before="0" w:after="0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</w:rPr>
              <w:t>Boxing 3:30-5:30 P28</w:t>
            </w:r>
          </w:p>
          <w:p w14:paraId="694A3BB3" w14:textId="77777777" w:rsidR="0030336B" w:rsidRDefault="0030336B" w:rsidP="00340EAB"/>
        </w:tc>
        <w:tc>
          <w:tcPr>
            <w:tcW w:w="1082" w:type="pct"/>
            <w:tcBorders>
              <w:top w:val="nil"/>
              <w:bottom w:val="single" w:sz="4" w:space="0" w:color="BFBFBF" w:themeColor="background1" w:themeShade="BF"/>
            </w:tcBorders>
          </w:tcPr>
          <w:p w14:paraId="5FE1248E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7-8:14am Library</w:t>
            </w:r>
          </w:p>
          <w:p w14:paraId="5B445651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3:30pm-6pm Library</w:t>
            </w:r>
          </w:p>
          <w:p w14:paraId="67B04F7E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E10</w:t>
            </w:r>
          </w:p>
          <w:p w14:paraId="71E68E74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College &amp; Careers 3:20-6pm Library </w:t>
            </w:r>
          </w:p>
          <w:p w14:paraId="34F3F7BF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Engl. Tutorial 3:30-4:30pm P6</w:t>
            </w:r>
          </w:p>
          <w:p w14:paraId="0E741AC1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Math Tutorial 3:30-5:30pm P14</w:t>
            </w:r>
          </w:p>
          <w:p w14:paraId="173312B7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Chemistry Tutorial 3:30-5:30pm S4</w:t>
            </w:r>
          </w:p>
          <w:p w14:paraId="1D61BD97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Soccer 3:30-5:30Pm Field</w:t>
            </w:r>
          </w:p>
          <w:p w14:paraId="49B30BCB" w14:textId="77777777" w:rsidR="004F6C26" w:rsidRPr="0098560C" w:rsidRDefault="004F6C26" w:rsidP="004F6C26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Hip-Hop Dance 3:30-5:30pm 1003</w:t>
            </w:r>
          </w:p>
          <w:p w14:paraId="74D83E97" w14:textId="77777777" w:rsidR="0030336B" w:rsidRDefault="004F6C26" w:rsidP="004F6C26">
            <w:pPr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Engl. Learners</w:t>
            </w:r>
            <w:r>
              <w:rPr>
                <w:b/>
                <w:sz w:val="12"/>
                <w:szCs w:val="12"/>
              </w:rPr>
              <w:t xml:space="preserve"> Tutorial 3:30-5:30pm Library</w:t>
            </w:r>
          </w:p>
          <w:p w14:paraId="26E60A83" w14:textId="77777777" w:rsidR="00DF751A" w:rsidRDefault="00DF751A" w:rsidP="00DF751A">
            <w:pPr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Boxing 3:30-5:30pm P28</w:t>
            </w:r>
          </w:p>
          <w:p w14:paraId="622E0D8B" w14:textId="77777777" w:rsidR="00DF751A" w:rsidRDefault="00DF751A" w:rsidP="004F6C26"/>
        </w:tc>
        <w:tc>
          <w:tcPr>
            <w:tcW w:w="1012" w:type="pct"/>
            <w:tcBorders>
              <w:top w:val="nil"/>
              <w:bottom w:val="single" w:sz="4" w:space="0" w:color="BFBFBF" w:themeColor="background1" w:themeShade="BF"/>
            </w:tcBorders>
          </w:tcPr>
          <w:p w14:paraId="1BCA720D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7-8:14am Library</w:t>
            </w:r>
          </w:p>
          <w:p w14:paraId="40862D6C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3:30-6pm Library</w:t>
            </w:r>
          </w:p>
          <w:p w14:paraId="768953C2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E-10</w:t>
            </w:r>
          </w:p>
          <w:p w14:paraId="0D5F3D47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College &amp; Careers 3:20-6pm Library</w:t>
            </w:r>
          </w:p>
          <w:p w14:paraId="19BE93C1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English Tutorial 3:30-4:30pm P6</w:t>
            </w:r>
          </w:p>
          <w:p w14:paraId="3F37071D" w14:textId="77777777" w:rsidR="000F19D1" w:rsidRPr="0098560C" w:rsidRDefault="000F19D1" w:rsidP="000F19D1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Gaming Club 3:30-6pm E10</w:t>
            </w:r>
          </w:p>
          <w:p w14:paraId="3D18BF9F" w14:textId="77777777" w:rsidR="0030336B" w:rsidRDefault="000F19D1" w:rsidP="000F19D1">
            <w:r w:rsidRPr="0098560C">
              <w:rPr>
                <w:b/>
                <w:sz w:val="12"/>
                <w:szCs w:val="12"/>
              </w:rPr>
              <w:t>Debate 3:30-5pm P15</w:t>
            </w:r>
          </w:p>
        </w:tc>
      </w:tr>
      <w:tr w:rsidR="00542782" w14:paraId="61DF7157" w14:textId="77777777" w:rsidTr="00542782">
        <w:tc>
          <w:tcPr>
            <w:tcW w:w="886" w:type="pct"/>
            <w:tcBorders>
              <w:bottom w:val="nil"/>
            </w:tcBorders>
            <w:shd w:val="clear" w:color="auto" w:fill="FEE8E6" w:themeFill="background2"/>
          </w:tcPr>
          <w:p w14:paraId="28F185F8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=G10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29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= 0,""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=G10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29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&lt;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DocVariable MonthEnd \@ d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=G10+1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""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t>30</w:t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973" w:type="pct"/>
            <w:tcBorders>
              <w:bottom w:val="nil"/>
            </w:tcBorders>
            <w:shd w:val="clear" w:color="auto" w:fill="FEE8E6" w:themeFill="background2"/>
          </w:tcPr>
          <w:p w14:paraId="54AD54A2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=A12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= 0,""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IF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=A12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&lt;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DocVariable MonthEnd \@ d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sz w:val="16"/>
                <w:szCs w:val="16"/>
              </w:rPr>
              <w:instrText>30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 </w:instrText>
            </w:r>
            <w:r w:rsidRPr="00340EAB">
              <w:rPr>
                <w:sz w:val="16"/>
                <w:szCs w:val="16"/>
              </w:rPr>
              <w:fldChar w:fldCharType="begin"/>
            </w:r>
            <w:r w:rsidRPr="00340EAB">
              <w:rPr>
                <w:sz w:val="16"/>
                <w:szCs w:val="16"/>
              </w:rPr>
              <w:instrText xml:space="preserve"> =A12+1 </w:instrText>
            </w:r>
            <w:r w:rsidRPr="00340EAB">
              <w:rPr>
                <w:sz w:val="16"/>
                <w:szCs w:val="16"/>
              </w:rPr>
              <w:fldChar w:fldCharType="separate"/>
            </w:r>
            <w:r w:rsidRPr="00340EAB">
              <w:rPr>
                <w:noProof/>
                <w:sz w:val="16"/>
                <w:szCs w:val="16"/>
              </w:rPr>
              <w:instrText>31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instrText xml:space="preserve"> "" </w:instrText>
            </w:r>
            <w:r w:rsidRPr="00340EAB">
              <w:rPr>
                <w:sz w:val="16"/>
                <w:szCs w:val="16"/>
              </w:rPr>
              <w:fldChar w:fldCharType="end"/>
            </w:r>
            <w:r w:rsidRPr="00340EAB">
              <w:rPr>
                <w:sz w:val="16"/>
                <w:szCs w:val="16"/>
              </w:rPr>
              <w:fldChar w:fldCharType="end"/>
            </w:r>
          </w:p>
        </w:tc>
        <w:tc>
          <w:tcPr>
            <w:tcW w:w="1047" w:type="pct"/>
            <w:tcBorders>
              <w:bottom w:val="nil"/>
            </w:tcBorders>
            <w:shd w:val="clear" w:color="auto" w:fill="FEE8E6" w:themeFill="background2"/>
          </w:tcPr>
          <w:p w14:paraId="1894A704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</w:p>
        </w:tc>
        <w:tc>
          <w:tcPr>
            <w:tcW w:w="1082" w:type="pct"/>
            <w:tcBorders>
              <w:bottom w:val="nil"/>
            </w:tcBorders>
            <w:shd w:val="clear" w:color="auto" w:fill="FEE8E6" w:themeFill="background2"/>
          </w:tcPr>
          <w:p w14:paraId="19D807F7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</w:p>
        </w:tc>
        <w:tc>
          <w:tcPr>
            <w:tcW w:w="1012" w:type="pct"/>
            <w:tcBorders>
              <w:bottom w:val="nil"/>
            </w:tcBorders>
            <w:shd w:val="clear" w:color="auto" w:fill="FEE8E6" w:themeFill="background2"/>
          </w:tcPr>
          <w:p w14:paraId="0FB65B76" w14:textId="77777777" w:rsidR="0030336B" w:rsidRPr="00340EAB" w:rsidRDefault="0030336B" w:rsidP="00340EAB">
            <w:pPr>
              <w:pStyle w:val="Dates"/>
              <w:spacing w:before="0"/>
              <w:rPr>
                <w:sz w:val="16"/>
                <w:szCs w:val="16"/>
              </w:rPr>
            </w:pPr>
          </w:p>
        </w:tc>
      </w:tr>
      <w:tr w:rsidR="00542782" w14:paraId="764F44A3" w14:textId="77777777" w:rsidTr="00542782">
        <w:trPr>
          <w:trHeight w:hRule="exact" w:val="1559"/>
        </w:trPr>
        <w:tc>
          <w:tcPr>
            <w:tcW w:w="886" w:type="pct"/>
            <w:tcBorders>
              <w:top w:val="nil"/>
            </w:tcBorders>
            <w:shd w:val="clear" w:color="auto" w:fill="FEE8E6" w:themeFill="background2"/>
          </w:tcPr>
          <w:p w14:paraId="540C0EA4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Am Tutorial 7-19:15am Library</w:t>
            </w:r>
          </w:p>
          <w:p w14:paraId="6D9A82F7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Pm Tutorial 3:30pm-6pm Library</w:t>
            </w:r>
          </w:p>
          <w:p w14:paraId="5B9F3251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XL Café 3:20-6pm E10</w:t>
            </w:r>
          </w:p>
          <w:p w14:paraId="055A3F8C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College &amp; Careers 3:20-6pm Library </w:t>
            </w:r>
          </w:p>
          <w:p w14:paraId="72448378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English Tutorial 3:30-4:30pm P6</w:t>
            </w:r>
          </w:p>
          <w:p w14:paraId="497499D7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 xml:space="preserve">Soccer 3:30-5:30pm Field </w:t>
            </w:r>
          </w:p>
          <w:p w14:paraId="193EA1B4" w14:textId="77777777" w:rsidR="00340EAB" w:rsidRPr="0098560C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Photography 3:30-5:30pm A11</w:t>
            </w:r>
          </w:p>
          <w:p w14:paraId="12CE2CA4" w14:textId="77777777" w:rsidR="00340EAB" w:rsidRDefault="00340EAB" w:rsidP="00340EAB">
            <w:pPr>
              <w:spacing w:before="0" w:after="0"/>
              <w:rPr>
                <w:b/>
                <w:sz w:val="12"/>
                <w:szCs w:val="12"/>
              </w:rPr>
            </w:pPr>
            <w:r w:rsidRPr="0098560C">
              <w:rPr>
                <w:b/>
                <w:sz w:val="12"/>
                <w:szCs w:val="12"/>
              </w:rPr>
              <w:t>Debate 3:30-5pm P15</w:t>
            </w:r>
          </w:p>
          <w:p w14:paraId="0A93568A" w14:textId="77777777" w:rsidR="0030336B" w:rsidRDefault="004F6C26" w:rsidP="00340EA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37F89B7E" wp14:editId="57720CA2">
                      <wp:simplePos x="0" y="0"/>
                      <wp:positionH relativeFrom="column">
                        <wp:posOffset>14157</wp:posOffset>
                      </wp:positionH>
                      <wp:positionV relativeFrom="paragraph">
                        <wp:posOffset>530225</wp:posOffset>
                      </wp:positionV>
                      <wp:extent cx="2372995" cy="1404620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299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8465C1" w14:textId="77777777" w:rsidR="00FA20CA" w:rsidRPr="00421B3B" w:rsidRDefault="00FA20CA" w:rsidP="004F6C26">
                                  <w:pPr>
                                    <w:jc w:val="center"/>
                                    <w:rPr>
                                      <w:color w:val="536142" w:themeColor="accent1" w:themeShade="80"/>
                                    </w:rPr>
                                  </w:pPr>
                                  <w:r w:rsidRPr="00421B3B">
                                    <w:rPr>
                                      <w:color w:val="536142" w:themeColor="accent1" w:themeShade="80"/>
                                    </w:rPr>
                                    <w:t>Golden West Afterschool Program</w:t>
                                  </w:r>
                                </w:p>
                                <w:p w14:paraId="24407335" w14:textId="77777777" w:rsidR="00FA20CA" w:rsidRPr="00421B3B" w:rsidRDefault="00FA20CA" w:rsidP="004F6C26">
                                  <w:pPr>
                                    <w:jc w:val="center"/>
                                    <w:rPr>
                                      <w:color w:val="536142" w:themeColor="accent1" w:themeShade="80"/>
                                    </w:rPr>
                                  </w:pPr>
                                  <w:r w:rsidRPr="00421B3B">
                                    <w:rPr>
                                      <w:color w:val="536142" w:themeColor="accent1" w:themeShade="80"/>
                                    </w:rPr>
                                    <w:t>Program Hours are 3:20pm to 6:00pm</w:t>
                                  </w:r>
                                </w:p>
                                <w:p w14:paraId="579086C7" w14:textId="77777777" w:rsidR="00FA20CA" w:rsidRPr="00421B3B" w:rsidRDefault="00FA20CA" w:rsidP="004F6C26">
                                  <w:pPr>
                                    <w:jc w:val="center"/>
                                    <w:rPr>
                                      <w:color w:val="536142" w:themeColor="accent1" w:themeShade="80"/>
                                    </w:rPr>
                                  </w:pPr>
                                  <w:r w:rsidRPr="00421B3B">
                                    <w:rPr>
                                      <w:color w:val="536142" w:themeColor="accent1" w:themeShade="80"/>
                                    </w:rPr>
                                    <w:t>Office located in E-10</w:t>
                                  </w:r>
                                </w:p>
                                <w:p w14:paraId="5E8F67EB" w14:textId="77777777" w:rsidR="00FA20CA" w:rsidRPr="00421B3B" w:rsidRDefault="00FA20CA" w:rsidP="004F6C26">
                                  <w:pPr>
                                    <w:jc w:val="center"/>
                                    <w:rPr>
                                      <w:color w:val="536142" w:themeColor="accent1" w:themeShade="80"/>
                                    </w:rPr>
                                  </w:pPr>
                                  <w:r>
                                    <w:rPr>
                                      <w:color w:val="536142" w:themeColor="accent1" w:themeShade="80"/>
                                    </w:rPr>
                                    <w:t>Bus pick-up @ 5:00</w:t>
                                  </w:r>
                                  <w:r w:rsidRPr="00421B3B">
                                    <w:rPr>
                                      <w:color w:val="536142" w:themeColor="accent1" w:themeShade="80"/>
                                    </w:rPr>
                                    <w:t>pm by Gym</w:t>
                                  </w:r>
                                </w:p>
                                <w:p w14:paraId="3E92843A" w14:textId="77777777" w:rsidR="00FA20CA" w:rsidRDefault="00FA20CA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7F89B7E" id="_x0000_s1028" type="#_x0000_t202" style="position:absolute;margin-left:1.1pt;margin-top:41.75pt;width:186.8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" filled="f" stroked="f">
                      <v:textbox style="mso-fit-shape-to-text:t">
                        <w:txbxContent>
                          <w:p w14:paraId="5A8465C1" w14:textId="77777777" w:rsidR="00FA20CA" w:rsidRPr="00421B3B" w:rsidRDefault="00FA20CA" w:rsidP="004F6C26">
                            <w:pPr>
                              <w:jc w:val="center"/>
                              <w:rPr>
                                <w:color w:val="536142" w:themeColor="accent1" w:themeShade="80"/>
                              </w:rPr>
                            </w:pPr>
                            <w:r w:rsidRPr="00421B3B">
                              <w:rPr>
                                <w:color w:val="536142" w:themeColor="accent1" w:themeShade="80"/>
                              </w:rPr>
                              <w:t>Golden West Afterschool Program</w:t>
                            </w:r>
                          </w:p>
                          <w:p w14:paraId="24407335" w14:textId="77777777" w:rsidR="00FA20CA" w:rsidRPr="00421B3B" w:rsidRDefault="00FA20CA" w:rsidP="004F6C26">
                            <w:pPr>
                              <w:jc w:val="center"/>
                              <w:rPr>
                                <w:color w:val="536142" w:themeColor="accent1" w:themeShade="80"/>
                              </w:rPr>
                            </w:pPr>
                            <w:r w:rsidRPr="00421B3B">
                              <w:rPr>
                                <w:color w:val="536142" w:themeColor="accent1" w:themeShade="80"/>
                              </w:rPr>
                              <w:t>Program Hours are 3:20pm to 6:00pm</w:t>
                            </w:r>
                          </w:p>
                          <w:p w14:paraId="579086C7" w14:textId="77777777" w:rsidR="00FA20CA" w:rsidRPr="00421B3B" w:rsidRDefault="00FA20CA" w:rsidP="004F6C26">
                            <w:pPr>
                              <w:jc w:val="center"/>
                              <w:rPr>
                                <w:color w:val="536142" w:themeColor="accent1" w:themeShade="80"/>
                              </w:rPr>
                            </w:pPr>
                            <w:r w:rsidRPr="00421B3B">
                              <w:rPr>
                                <w:color w:val="536142" w:themeColor="accent1" w:themeShade="80"/>
                              </w:rPr>
                              <w:t>Office located in E-10</w:t>
                            </w:r>
                          </w:p>
                          <w:p w14:paraId="5E8F67EB" w14:textId="77777777" w:rsidR="00FA20CA" w:rsidRPr="00421B3B" w:rsidRDefault="00FA20CA" w:rsidP="004F6C26">
                            <w:pPr>
                              <w:jc w:val="center"/>
                              <w:rPr>
                                <w:color w:val="536142" w:themeColor="accent1" w:themeShade="80"/>
                              </w:rPr>
                            </w:pPr>
                            <w:r>
                              <w:rPr>
                                <w:color w:val="536142" w:themeColor="accent1" w:themeShade="80"/>
                              </w:rPr>
                              <w:t>Bus pick-up @ 5:00</w:t>
                            </w:r>
                            <w:r w:rsidRPr="00421B3B">
                              <w:rPr>
                                <w:color w:val="536142" w:themeColor="accent1" w:themeShade="80"/>
                              </w:rPr>
                              <w:t>pm by Gym</w:t>
                            </w:r>
                          </w:p>
                          <w:p w14:paraId="3E92843A" w14:textId="77777777" w:rsidR="00FA20CA" w:rsidRDefault="00FA20CA"/>
                        </w:txbxContent>
                      </v:textbox>
                    </v:shape>
                  </w:pict>
                </mc:Fallback>
              </mc:AlternateContent>
            </w:r>
            <w:r w:rsidR="00340EAB">
              <w:rPr>
                <w:b/>
                <w:sz w:val="12"/>
                <w:szCs w:val="12"/>
              </w:rPr>
              <w:t>Boxing 3:30-5:30pm P28</w:t>
            </w:r>
          </w:p>
        </w:tc>
        <w:tc>
          <w:tcPr>
            <w:tcW w:w="973" w:type="pct"/>
            <w:tcBorders>
              <w:top w:val="nil"/>
            </w:tcBorders>
            <w:shd w:val="clear" w:color="auto" w:fill="FEE8E6" w:themeFill="background2"/>
          </w:tcPr>
          <w:p w14:paraId="516BA022" w14:textId="77777777" w:rsidR="0030336B" w:rsidRDefault="004F6C26" w:rsidP="00340EAB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4D5B9737" wp14:editId="4DC4F631">
                  <wp:simplePos x="0" y="0"/>
                  <wp:positionH relativeFrom="margin">
                    <wp:posOffset>1121783</wp:posOffset>
                  </wp:positionH>
                  <wp:positionV relativeFrom="paragraph">
                    <wp:posOffset>1314002</wp:posOffset>
                  </wp:positionV>
                  <wp:extent cx="1724025" cy="887828"/>
                  <wp:effectExtent l="0" t="0" r="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XL Logo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88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7" w:type="pct"/>
            <w:tcBorders>
              <w:top w:val="nil"/>
            </w:tcBorders>
            <w:shd w:val="clear" w:color="auto" w:fill="FEE8E6" w:themeFill="background2"/>
          </w:tcPr>
          <w:p w14:paraId="28EB1471" w14:textId="77777777" w:rsidR="0030336B" w:rsidRDefault="004F6C26" w:rsidP="00340EA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18258E25" wp14:editId="73CADAD5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1464945</wp:posOffset>
                      </wp:positionV>
                      <wp:extent cx="2363470" cy="1404620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347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443392" w14:textId="77777777" w:rsidR="00FA20CA" w:rsidRPr="00421B3B" w:rsidRDefault="00FA20CA" w:rsidP="004F6C26">
                                  <w:pPr>
                                    <w:jc w:val="center"/>
                                    <w:rPr>
                                      <w:color w:val="536142" w:themeColor="accent1" w:themeShade="80"/>
                                    </w:rPr>
                                  </w:pPr>
                                  <w:r w:rsidRPr="00421B3B">
                                    <w:rPr>
                                      <w:color w:val="536142" w:themeColor="accent1" w:themeShade="80"/>
                                    </w:rPr>
                                    <w:t>XL Golden West Cell: (559)731-5621 Program Director J</w:t>
                                  </w:r>
                                  <w:r>
                                    <w:rPr>
                                      <w:color w:val="536142" w:themeColor="accent1" w:themeShade="80"/>
                                    </w:rPr>
                                    <w:t>e</w:t>
                                  </w:r>
                                  <w:r w:rsidRPr="00421B3B">
                                    <w:rPr>
                                      <w:color w:val="536142" w:themeColor="accent1" w:themeShade="80"/>
                                    </w:rPr>
                                    <w:t>annaé Carmichael</w:t>
                                  </w:r>
                                </w:p>
                                <w:p w14:paraId="497B5E5A" w14:textId="77777777" w:rsidR="00FA20CA" w:rsidRPr="00421B3B" w:rsidRDefault="00FA20CA" w:rsidP="004F6C26">
                                  <w:pPr>
                                    <w:jc w:val="center"/>
                                    <w:rPr>
                                      <w:color w:val="536142" w:themeColor="accent1" w:themeShade="80"/>
                                    </w:rPr>
                                  </w:pPr>
                                  <w:r w:rsidRPr="00421B3B">
                                    <w:rPr>
                                      <w:color w:val="536142" w:themeColor="accent1" w:themeShade="80"/>
                                    </w:rPr>
                                    <w:t>Jcarmichael@pyheart.org</w:t>
                                  </w:r>
                                </w:p>
                                <w:p w14:paraId="1CDF7558" w14:textId="77777777" w:rsidR="00FA20CA" w:rsidRDefault="00FA20CA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258E25" id="_x0000_s1029" type="#_x0000_t202" style="position:absolute;margin-left:116.9pt;margin-top:115.35pt;width:186.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" filled="f" stroked="f">
                      <v:textbox style="mso-fit-shape-to-text:t">
                        <w:txbxContent>
                          <w:p w14:paraId="6E443392" w14:textId="77777777" w:rsidR="00FA20CA" w:rsidRPr="00421B3B" w:rsidRDefault="00FA20CA" w:rsidP="004F6C26">
                            <w:pPr>
                              <w:jc w:val="center"/>
                              <w:rPr>
                                <w:color w:val="536142" w:themeColor="accent1" w:themeShade="80"/>
                              </w:rPr>
                            </w:pPr>
                            <w:r w:rsidRPr="00421B3B">
                              <w:rPr>
                                <w:color w:val="536142" w:themeColor="accent1" w:themeShade="80"/>
                              </w:rPr>
                              <w:t>XL Golden West Cell: (559)731-5621 Program Director J</w:t>
                            </w:r>
                            <w:r>
                              <w:rPr>
                                <w:color w:val="536142" w:themeColor="accent1" w:themeShade="80"/>
                              </w:rPr>
                              <w:t>e</w:t>
                            </w:r>
                            <w:r w:rsidRPr="00421B3B">
                              <w:rPr>
                                <w:color w:val="536142" w:themeColor="accent1" w:themeShade="80"/>
                              </w:rPr>
                              <w:t>annaé Carmichael</w:t>
                            </w:r>
                          </w:p>
                          <w:p w14:paraId="497B5E5A" w14:textId="77777777" w:rsidR="00FA20CA" w:rsidRPr="00421B3B" w:rsidRDefault="00FA20CA" w:rsidP="004F6C26">
                            <w:pPr>
                              <w:jc w:val="center"/>
                              <w:rPr>
                                <w:color w:val="536142" w:themeColor="accent1" w:themeShade="80"/>
                              </w:rPr>
                            </w:pPr>
                            <w:r w:rsidRPr="00421B3B">
                              <w:rPr>
                                <w:color w:val="536142" w:themeColor="accent1" w:themeShade="80"/>
                              </w:rPr>
                              <w:t>Jcarmichael@pyheart.org</w:t>
                            </w:r>
                          </w:p>
                          <w:p w14:paraId="1CDF7558" w14:textId="77777777" w:rsidR="00FA20CA" w:rsidRDefault="00FA20CA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82" w:type="pct"/>
            <w:tcBorders>
              <w:top w:val="nil"/>
            </w:tcBorders>
            <w:shd w:val="clear" w:color="auto" w:fill="FEE8E6" w:themeFill="background2"/>
          </w:tcPr>
          <w:p w14:paraId="5D7BEF97" w14:textId="77777777" w:rsidR="0030336B" w:rsidRDefault="004F6C26" w:rsidP="00340EAB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83A22D3" wp14:editId="7956E5D2">
                  <wp:simplePos x="0" y="0"/>
                  <wp:positionH relativeFrom="column">
                    <wp:posOffset>1147352</wp:posOffset>
                  </wp:positionH>
                  <wp:positionV relativeFrom="paragraph">
                    <wp:posOffset>632180</wp:posOffset>
                  </wp:positionV>
                  <wp:extent cx="2576088" cy="1899865"/>
                  <wp:effectExtent l="0" t="4763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?u=https%3a%2f%2fs-media-cache-ak0.pinimg.com%2foriginals%2f70%2f2a%2fa0%2f702aa04cdb4fbbfd4f567572b648824f.jpg&amp;ehk=hGRwrB2UWe3nAr3cLqcckA&amp;r=0&amp;pid=OfficeInsert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6102" b="93729" l="3000" r="97625">
                                        <a14:foregroundMark x1="60625" y1="6102" x2="60625" y2="6102"/>
                                        <a14:foregroundMark x1="81000" y1="13559" x2="81000" y2="13559"/>
                                        <a14:foregroundMark x1="84750" y1="13559" x2="84750" y2="13559"/>
                                        <a14:foregroundMark x1="89000" y1="30000" x2="89000" y2="30000"/>
                                        <a14:foregroundMark x1="91625" y1="45593" x2="91625" y2="45593"/>
                                        <a14:foregroundMark x1="95875" y1="49492" x2="95875" y2="49492"/>
                                        <a14:foregroundMark x1="97625" y1="54746" x2="97625" y2="54746"/>
                                        <a14:foregroundMark x1="89000" y1="73729" x2="89000" y2="73729"/>
                                        <a14:foregroundMark x1="86500" y1="93898" x2="86500" y2="93898"/>
                                        <a14:foregroundMark x1="80500" y1="86780" x2="80500" y2="86780"/>
                                        <a14:foregroundMark x1="49125" y1="48475" x2="49125" y2="48475"/>
                                        <a14:foregroundMark x1="51250" y1="46949" x2="51250" y2="46949"/>
                                        <a14:foregroundMark x1="52875" y1="52373" x2="52875" y2="52373"/>
                                        <a14:foregroundMark x1="50375" y1="57627" x2="50375" y2="57627"/>
                                        <a14:foregroundMark x1="49125" y1="59661" x2="49125" y2="59661"/>
                                        <a14:foregroundMark x1="54875" y1="48983" x2="54875" y2="48983"/>
                                        <a14:foregroundMark x1="12500" y1="26441" x2="12500" y2="26441"/>
                                        <a14:foregroundMark x1="8500" y1="29322" x2="8500" y2="29322"/>
                                        <a14:foregroundMark x1="4250" y1="32203" x2="4250" y2="32203"/>
                                        <a14:foregroundMark x1="3000" y1="35424" x2="3000" y2="35424"/>
                                        <a14:foregroundMark x1="10625" y1="32203" x2="10625" y2="32203"/>
                                        <a14:foregroundMark x1="10000" y1="34576" x2="10000" y2="34576"/>
                                        <a14:foregroundMark x1="20625" y1="15593" x2="20625" y2="15593"/>
                                        <a14:foregroundMark x1="17375" y1="17797" x2="17375" y2="17797"/>
                                        <a14:foregroundMark x1="18250" y1="16441" x2="18250" y2="16441"/>
                                        <a14:foregroundMark x1="20625" y1="20508" x2="20625" y2="20508"/>
                                        <a14:foregroundMark x1="24250" y1="15593" x2="24250" y2="15593"/>
                                        <a14:foregroundMark x1="27875" y1="17288" x2="27875" y2="17288"/>
                                        <a14:foregroundMark x1="40000" y1="11186" x2="40000" y2="11186"/>
                                        <a14:foregroundMark x1="28750" y1="17627" x2="28750" y2="17627"/>
                                        <a14:foregroundMark x1="24500" y1="14407" x2="24500" y2="14407"/>
                                        <a14:foregroundMark x1="21625" y1="18814" x2="21625" y2="18814"/>
                                        <a14:foregroundMark x1="20875" y1="15254" x2="20875" y2="15254"/>
                                        <a14:foregroundMark x1="58875" y1="57966" x2="58875" y2="57966"/>
                                        <a14:foregroundMark x1="57000" y1="57966" x2="57000" y2="57966"/>
                                        <a14:foregroundMark x1="57375" y1="58814" x2="57375" y2="58814"/>
                                        <a14:foregroundMark x1="64375" y1="6271" x2="64375" y2="6271"/>
                                        <a14:foregroundMark x1="38500" y1="8136" x2="38500" y2="8136"/>
                                        <a14:foregroundMark x1="21250" y1="14915" x2="21250" y2="14915"/>
                                        <a14:foregroundMark x1="87625" y1="88136" x2="87625" y2="88136"/>
                                        <a14:foregroundMark x1="71625" y1="68305" x2="71625" y2="68305"/>
                                        <a14:foregroundMark x1="90375" y1="33390" x2="90375" y2="33390"/>
                                        <a14:foregroundMark x1="88000" y1="32881" x2="88000" y2="32881"/>
                                        <a14:foregroundMark x1="91875" y1="33220" x2="91875" y2="33220"/>
                                        <a14:foregroundMark x1="87125" y1="33729" x2="87125" y2="33729"/>
                                        <a14:foregroundMark x1="67125" y1="11864" x2="67125" y2="11864"/>
                                        <a14:foregroundMark x1="66375" y1="11864" x2="66375" y2="11864"/>
                                        <a14:foregroundMark x1="33125" y1="8305" x2="33125" y2="8305"/>
                                        <a14:foregroundMark x1="47625" y1="8644" x2="47625" y2="8644"/>
                                        <a14:foregroundMark x1="19750" y1="14407" x2="19750" y2="14407"/>
                                        <a14:foregroundMark x1="34000" y1="54407" x2="34000" y2="54407"/>
                                        <a14:foregroundMark x1="34875" y1="50508" x2="34875" y2="50508"/>
                                        <a14:foregroundMark x1="28750" y1="56271" x2="28750" y2="56271"/>
                                        <a14:foregroundMark x1="35125" y1="49322" x2="35125" y2="49322"/>
                                        <a14:foregroundMark x1="34625" y1="48136" x2="34625" y2="48136"/>
                                        <a14:foregroundMark x1="35750" y1="51356" x2="35750" y2="51356"/>
                                        <a14:foregroundMark x1="35500" y1="52712" x2="35500" y2="52712"/>
                                        <a14:foregroundMark x1="35750" y1="54237" x2="35750" y2="54237"/>
                                        <a14:foregroundMark x1="28500" y1="61356" x2="28500" y2="61356"/>
                                        <a14:foregroundMark x1="27875" y1="62203" x2="27875" y2="62203"/>
                                        <a14:foregroundMark x1="28000" y1="56441" x2="28000" y2="56441"/>
                                        <a14:foregroundMark x1="67375" y1="65932" x2="67375" y2="65932"/>
                                        <a14:foregroundMark x1="67625" y1="64237" x2="67625" y2="64237"/>
                                        <a14:foregroundMark x1="67750" y1="63729" x2="67750" y2="63729"/>
                                        <a14:foregroundMark x1="67000" y1="67458" x2="67000" y2="67458"/>
                                        <a14:foregroundMark x1="66750" y1="67458" x2="66750" y2="67458"/>
                                        <a14:foregroundMark x1="67750" y1="65085" x2="67750" y2="65085"/>
                                        <a14:foregroundMark x1="66750" y1="67797" x2="66750" y2="67797"/>
                                        <a14:foregroundMark x1="67000" y1="66949" x2="67000" y2="66949"/>
                                        <a14:foregroundMark x1="67750" y1="63729" x2="67750" y2="63729"/>
                                        <a14:foregroundMark x1="67750" y1="63051" x2="67750" y2="63051"/>
                                        <a14:foregroundMark x1="61625" y1="56441" x2="61625" y2="56441"/>
                                        <a14:foregroundMark x1="66375" y1="59661" x2="66375" y2="59661"/>
                                        <a14:foregroundMark x1="68000" y1="63051" x2="68000" y2="63051"/>
                                        <a14:foregroundMark x1="68500" y1="62542" x2="68500" y2="62542"/>
                                        <a14:foregroundMark x1="21875" y1="17797" x2="21875" y2="17797"/>
                                        <a14:foregroundMark x1="23750" y1="17627" x2="23750" y2="17627"/>
                                        <a14:foregroundMark x1="38250" y1="7288" x2="38250" y2="7288"/>
                                        <a14:foregroundMark x1="55250" y1="55254" x2="55250" y2="55254"/>
                                        <a14:foregroundMark x1="96125" y1="32034" x2="96125" y2="32034"/>
                                        <a14:foregroundMark x1="94625" y1="23559" x2="94625" y2="23559"/>
                                        <a14:foregroundMark x1="93750" y1="24746" x2="93750" y2="24746"/>
                                        <a14:foregroundMark x1="93125" y1="25593" x2="93125" y2="25593"/>
                                        <a14:foregroundMark x1="92625" y1="26271" x2="92625" y2="26271"/>
                                        <a14:foregroundMark x1="92250" y1="26780" x2="92250" y2="26780"/>
                                        <a14:foregroundMark x1="91625" y1="27119" x2="91625" y2="27119"/>
                                        <a14:foregroundMark x1="93250" y1="25593" x2="93250" y2="25593"/>
                                        <a14:foregroundMark x1="93250" y1="25424" x2="93250" y2="25424"/>
                                        <a14:foregroundMark x1="94000" y1="24746" x2="94000" y2="24746"/>
                                        <a14:foregroundMark x1="94750" y1="28475" x2="94750" y2="28475"/>
                                        <a14:foregroundMark x1="94125" y1="27627" x2="94125" y2="27627"/>
                                        <a14:foregroundMark x1="95000" y1="26780" x2="95000" y2="26780"/>
                                        <a14:foregroundMark x1="94750" y1="28305" x2="94750" y2="28305"/>
                                        <a14:foregroundMark x1="94750" y1="29661" x2="94750" y2="29661"/>
                                        <a14:foregroundMark x1="94375" y1="31186" x2="94375" y2="31186"/>
                                        <a14:foregroundMark x1="95375" y1="32034" x2="95375" y2="32034"/>
                                        <a14:foregroundMark x1="94000" y1="30847" x2="94000" y2="30847"/>
                                        <a14:foregroundMark x1="95875" y1="32203" x2="95875" y2="32203"/>
                                        <a14:foregroundMark x1="85500" y1="35424" x2="85500" y2="35424"/>
                                        <a14:foregroundMark x1="41000" y1="48475" x2="41000" y2="484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6088" cy="189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2" w:type="pct"/>
            <w:tcBorders>
              <w:top w:val="nil"/>
            </w:tcBorders>
            <w:shd w:val="clear" w:color="auto" w:fill="FEE8E6" w:themeFill="background2"/>
          </w:tcPr>
          <w:p w14:paraId="76A36B10" w14:textId="77777777" w:rsidR="0030336B" w:rsidRDefault="0030336B" w:rsidP="00340EAB"/>
        </w:tc>
      </w:tr>
    </w:tbl>
    <w:tbl>
      <w:tblPr>
        <w:tblStyle w:val="PlainTable4"/>
        <w:tblW w:w="3900" w:type="pct"/>
        <w:tblCellMar>
          <w:top w:w="216" w:type="dxa"/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4789"/>
        <w:gridCol w:w="2154"/>
        <w:gridCol w:w="2155"/>
      </w:tblGrid>
      <w:tr w:rsidR="004F6C26" w14:paraId="5CC081FD" w14:textId="77777777" w:rsidTr="004F6C26">
        <w:trPr>
          <w:trHeight w:hRule="exact" w:val="1881"/>
        </w:trPr>
        <w:tc>
          <w:tcPr>
            <w:tcW w:w="4435" w:type="dxa"/>
            <w:tcMar>
              <w:left w:w="0" w:type="dxa"/>
            </w:tcMar>
          </w:tcPr>
          <w:p w14:paraId="5A091CEC" w14:textId="77777777" w:rsidR="004F6C26" w:rsidRDefault="00F7162D">
            <w:pPr>
              <w:pStyle w:val="Heading1"/>
              <w:spacing w:after="40"/>
              <w:outlineLvl w:val="0"/>
            </w:pPr>
            <w:r w:rsidRPr="00340EAB">
              <w:rPr>
                <w:rFonts w:ascii="Freestyle Script" w:hAnsi="Freestyle Script"/>
                <w:noProof/>
                <w:szCs w:val="96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15BB9C15" wp14:editId="595F8F98">
                  <wp:simplePos x="0" y="0"/>
                  <wp:positionH relativeFrom="column">
                    <wp:posOffset>-956793</wp:posOffset>
                  </wp:positionH>
                  <wp:positionV relativeFrom="page">
                    <wp:posOffset>-788991</wp:posOffset>
                  </wp:positionV>
                  <wp:extent cx="2334260" cy="1778635"/>
                  <wp:effectExtent l="19050" t="95250" r="0" b="37401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h?u=https%3a%2f%2fs-media-cache-ak0.pinimg.com%2foriginals%2f70%2f2a%2fa0%2f702aa04cdb4fbbfd4f567572b648824f.jpg&amp;ehk=hGRwrB2UWe3nAr3cLqcckA&amp;r=0&amp;pid=OfficeInsert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6102" b="93729" l="3000" r="97625">
                                        <a14:foregroundMark x1="60625" y1="6102" x2="60625" y2="6102"/>
                                        <a14:foregroundMark x1="81000" y1="13559" x2="81000" y2="13559"/>
                                        <a14:foregroundMark x1="84750" y1="13559" x2="84750" y2="13559"/>
                                        <a14:foregroundMark x1="89000" y1="30000" x2="89000" y2="30000"/>
                                        <a14:foregroundMark x1="91625" y1="45593" x2="91625" y2="45593"/>
                                        <a14:foregroundMark x1="95875" y1="49492" x2="95875" y2="49492"/>
                                        <a14:foregroundMark x1="97625" y1="54746" x2="97625" y2="54746"/>
                                        <a14:foregroundMark x1="89000" y1="73729" x2="89000" y2="73729"/>
                                        <a14:foregroundMark x1="86500" y1="93898" x2="86500" y2="93898"/>
                                        <a14:foregroundMark x1="80500" y1="86780" x2="80500" y2="86780"/>
                                        <a14:foregroundMark x1="49125" y1="48475" x2="49125" y2="48475"/>
                                        <a14:foregroundMark x1="51250" y1="46949" x2="51250" y2="46949"/>
                                        <a14:foregroundMark x1="52875" y1="52373" x2="52875" y2="52373"/>
                                        <a14:foregroundMark x1="50375" y1="57627" x2="50375" y2="57627"/>
                                        <a14:foregroundMark x1="49125" y1="59661" x2="49125" y2="59661"/>
                                        <a14:foregroundMark x1="54875" y1="48983" x2="54875" y2="48983"/>
                                        <a14:foregroundMark x1="12500" y1="26441" x2="12500" y2="26441"/>
                                        <a14:foregroundMark x1="8500" y1="29322" x2="8500" y2="29322"/>
                                        <a14:foregroundMark x1="4250" y1="32203" x2="4250" y2="32203"/>
                                        <a14:foregroundMark x1="3000" y1="35424" x2="3000" y2="35424"/>
                                        <a14:foregroundMark x1="10625" y1="32203" x2="10625" y2="32203"/>
                                        <a14:foregroundMark x1="10000" y1="34576" x2="10000" y2="34576"/>
                                        <a14:foregroundMark x1="20625" y1="15593" x2="20625" y2="15593"/>
                                        <a14:foregroundMark x1="17375" y1="17797" x2="17375" y2="17797"/>
                                        <a14:foregroundMark x1="18250" y1="16441" x2="18250" y2="16441"/>
                                        <a14:foregroundMark x1="20625" y1="20508" x2="20625" y2="20508"/>
                                        <a14:foregroundMark x1="24250" y1="15593" x2="24250" y2="15593"/>
                                        <a14:foregroundMark x1="27875" y1="17288" x2="27875" y2="17288"/>
                                        <a14:foregroundMark x1="40000" y1="11186" x2="40000" y2="11186"/>
                                        <a14:foregroundMark x1="28750" y1="17627" x2="28750" y2="17627"/>
                                        <a14:foregroundMark x1="24500" y1="14407" x2="24500" y2="14407"/>
                                        <a14:foregroundMark x1="21625" y1="18814" x2="21625" y2="18814"/>
                                        <a14:foregroundMark x1="20875" y1="15254" x2="20875" y2="15254"/>
                                        <a14:foregroundMark x1="58875" y1="57966" x2="58875" y2="57966"/>
                                        <a14:foregroundMark x1="57000" y1="57966" x2="57000" y2="57966"/>
                                        <a14:foregroundMark x1="57375" y1="58814" x2="57375" y2="58814"/>
                                        <a14:foregroundMark x1="64375" y1="6271" x2="64375" y2="6271"/>
                                        <a14:foregroundMark x1="38500" y1="8136" x2="38500" y2="8136"/>
                                        <a14:foregroundMark x1="21250" y1="14915" x2="21250" y2="14915"/>
                                        <a14:foregroundMark x1="87625" y1="88136" x2="87625" y2="88136"/>
                                        <a14:foregroundMark x1="71625" y1="68305" x2="71625" y2="68305"/>
                                        <a14:foregroundMark x1="90375" y1="33390" x2="90375" y2="33390"/>
                                        <a14:foregroundMark x1="88000" y1="32881" x2="88000" y2="32881"/>
                                        <a14:foregroundMark x1="91875" y1="33220" x2="91875" y2="33220"/>
                                        <a14:foregroundMark x1="87125" y1="33729" x2="87125" y2="33729"/>
                                        <a14:foregroundMark x1="67125" y1="11864" x2="67125" y2="11864"/>
                                        <a14:foregroundMark x1="66375" y1="11864" x2="66375" y2="11864"/>
                                        <a14:foregroundMark x1="33125" y1="8305" x2="33125" y2="8305"/>
                                        <a14:foregroundMark x1="47625" y1="8644" x2="47625" y2="8644"/>
                                        <a14:foregroundMark x1="19750" y1="14407" x2="19750" y2="14407"/>
                                        <a14:foregroundMark x1="34000" y1="54407" x2="34000" y2="54407"/>
                                        <a14:foregroundMark x1="34875" y1="50508" x2="34875" y2="50508"/>
                                        <a14:foregroundMark x1="28750" y1="56271" x2="28750" y2="56271"/>
                                        <a14:foregroundMark x1="35125" y1="49322" x2="35125" y2="49322"/>
                                        <a14:foregroundMark x1="34625" y1="48136" x2="34625" y2="48136"/>
                                        <a14:foregroundMark x1="35750" y1="51356" x2="35750" y2="51356"/>
                                        <a14:foregroundMark x1="35500" y1="52712" x2="35500" y2="52712"/>
                                        <a14:foregroundMark x1="35750" y1="54237" x2="35750" y2="54237"/>
                                        <a14:foregroundMark x1="28500" y1="61356" x2="28500" y2="61356"/>
                                        <a14:foregroundMark x1="27875" y1="62203" x2="27875" y2="62203"/>
                                        <a14:foregroundMark x1="28000" y1="56441" x2="28000" y2="56441"/>
                                        <a14:foregroundMark x1="67375" y1="65932" x2="67375" y2="65932"/>
                                        <a14:foregroundMark x1="67625" y1="64237" x2="67625" y2="64237"/>
                                        <a14:foregroundMark x1="67750" y1="63729" x2="67750" y2="63729"/>
                                        <a14:foregroundMark x1="67000" y1="67458" x2="67000" y2="67458"/>
                                        <a14:foregroundMark x1="66750" y1="67458" x2="66750" y2="67458"/>
                                        <a14:foregroundMark x1="67750" y1="65085" x2="67750" y2="65085"/>
                                        <a14:foregroundMark x1="66750" y1="67797" x2="66750" y2="67797"/>
                                        <a14:foregroundMark x1="67000" y1="66949" x2="67000" y2="66949"/>
                                        <a14:foregroundMark x1="67750" y1="63729" x2="67750" y2="63729"/>
                                        <a14:foregroundMark x1="67750" y1="63051" x2="67750" y2="63051"/>
                                        <a14:foregroundMark x1="61625" y1="56441" x2="61625" y2="56441"/>
                                        <a14:foregroundMark x1="66375" y1="59661" x2="66375" y2="59661"/>
                                        <a14:foregroundMark x1="68000" y1="63051" x2="68000" y2="63051"/>
                                        <a14:foregroundMark x1="68500" y1="62542" x2="68500" y2="62542"/>
                                        <a14:foregroundMark x1="21875" y1="17797" x2="21875" y2="17797"/>
                                        <a14:foregroundMark x1="23750" y1="17627" x2="23750" y2="17627"/>
                                        <a14:foregroundMark x1="38250" y1="7288" x2="38250" y2="7288"/>
                                        <a14:foregroundMark x1="55250" y1="55254" x2="55250" y2="55254"/>
                                        <a14:foregroundMark x1="96125" y1="32034" x2="96125" y2="32034"/>
                                        <a14:foregroundMark x1="94625" y1="23559" x2="94625" y2="23559"/>
                                        <a14:foregroundMark x1="93750" y1="24746" x2="93750" y2="24746"/>
                                        <a14:foregroundMark x1="93125" y1="25593" x2="93125" y2="25593"/>
                                        <a14:foregroundMark x1="92625" y1="26271" x2="92625" y2="26271"/>
                                        <a14:foregroundMark x1="92250" y1="26780" x2="92250" y2="26780"/>
                                        <a14:foregroundMark x1="91625" y1="27119" x2="91625" y2="27119"/>
                                        <a14:foregroundMark x1="93250" y1="25593" x2="93250" y2="25593"/>
                                        <a14:foregroundMark x1="93250" y1="25424" x2="93250" y2="25424"/>
                                        <a14:foregroundMark x1="94000" y1="24746" x2="94000" y2="24746"/>
                                        <a14:foregroundMark x1="94750" y1="28475" x2="94750" y2="28475"/>
                                        <a14:foregroundMark x1="94125" y1="27627" x2="94125" y2="27627"/>
                                        <a14:foregroundMark x1="95000" y1="26780" x2="95000" y2="26780"/>
                                        <a14:foregroundMark x1="94750" y1="28305" x2="94750" y2="28305"/>
                                        <a14:foregroundMark x1="94750" y1="29661" x2="94750" y2="29661"/>
                                        <a14:foregroundMark x1="94375" y1="31186" x2="94375" y2="31186"/>
                                        <a14:foregroundMark x1="95375" y1="32034" x2="95375" y2="32034"/>
                                        <a14:foregroundMark x1="94000" y1="30847" x2="94000" y2="30847"/>
                                        <a14:foregroundMark x1="95875" y1="32203" x2="95875" y2="32203"/>
                                        <a14:foregroundMark x1="85500" y1="35424" x2="85500" y2="35424"/>
                                        <a14:foregroundMark x1="41000" y1="48475" x2="41000" y2="484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484682" flipH="1">
                            <a:off x="0" y="0"/>
                            <a:ext cx="2334260" cy="177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6C2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42149C60" wp14:editId="2BBFE6C4">
                      <wp:simplePos x="0" y="0"/>
                      <wp:positionH relativeFrom="column">
                        <wp:posOffset>55084</wp:posOffset>
                      </wp:positionH>
                      <wp:positionV relativeFrom="paragraph">
                        <wp:posOffset>130198</wp:posOffset>
                      </wp:positionV>
                      <wp:extent cx="2244090" cy="1404620"/>
                      <wp:effectExtent l="0" t="0" r="0" b="571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409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0DC3F0" w14:textId="77777777" w:rsidR="00FA20CA" w:rsidRPr="008C3494" w:rsidRDefault="00FA20CA" w:rsidP="004F6C2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8C3494">
                                    <w:rPr>
                                      <w:sz w:val="32"/>
                                      <w:szCs w:val="32"/>
                                    </w:rPr>
                                    <w:t xml:space="preserve">Peer Tutor Schedule </w:t>
                                  </w:r>
                                </w:p>
                                <w:p w14:paraId="54229ECF" w14:textId="77777777" w:rsidR="00FA20CA" w:rsidRDefault="00FA20CA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2149C60" id="_x0000_s1030" type="#_x0000_t202" style="position:absolute;margin-left:4.35pt;margin-top:10.25pt;width:176.7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" filled="f" stroked="f">
                      <v:textbox style="mso-fit-shape-to-text:t">
                        <w:txbxContent>
                          <w:p w14:paraId="3D0DC3F0" w14:textId="77777777" w:rsidR="00FA20CA" w:rsidRPr="008C3494" w:rsidRDefault="00FA20CA" w:rsidP="004F6C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C3494">
                              <w:rPr>
                                <w:sz w:val="32"/>
                                <w:szCs w:val="32"/>
                              </w:rPr>
                              <w:t xml:space="preserve">Peer Tutor Schedule </w:t>
                            </w:r>
                          </w:p>
                          <w:p w14:paraId="54229ECF" w14:textId="77777777" w:rsidR="00FA20CA" w:rsidRDefault="00FA20CA"/>
                        </w:txbxContent>
                      </v:textbox>
                    </v:shape>
                  </w:pict>
                </mc:Fallback>
              </mc:AlternateContent>
            </w:r>
            <w:r w:rsidR="004F6C2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7C04C983" wp14:editId="5EB39E66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985058</wp:posOffset>
                      </wp:positionV>
                      <wp:extent cx="6830060" cy="1163782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0060" cy="116378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7BC4D1" w14:textId="77777777" w:rsidR="00FA20CA" w:rsidRPr="00DF4004" w:rsidRDefault="00FA20CA" w:rsidP="004F6C26">
                                  <w:pPr>
                                    <w:spacing w:before="0" w:after="0"/>
                                    <w:jc w:val="center"/>
                                    <w:rPr>
                                      <w:rFonts w:ascii="Century Gothic" w:eastAsia="MS Gothic" w:hAnsi="Century Gothic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entury Gothic" w:eastAsia="MS Gothic" w:hAnsi="Century Gothic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Spring 2018</w:t>
                                  </w:r>
                                </w:p>
                                <w:p w14:paraId="4A3A72CC" w14:textId="77777777" w:rsidR="00FA20CA" w:rsidRPr="00DF4004" w:rsidRDefault="00FA20CA" w:rsidP="004F6C26">
                                  <w:pPr>
                                    <w:spacing w:before="0" w:after="0"/>
                                    <w:jc w:val="center"/>
                                    <w:rPr>
                                      <w:rFonts w:ascii="Century Gothic" w:eastAsia="MS Gothic" w:hAnsi="Century Gothic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DF4004">
                                    <w:rPr>
                                      <w:rFonts w:ascii="Century Gothic" w:eastAsia="MS Gothic" w:hAnsi="Century Gothic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Hours: Morning Monday: 7am-9am Tuesday-Friday 7am-8am</w:t>
                                  </w:r>
                                </w:p>
                                <w:p w14:paraId="3F52D31A" w14:textId="77777777" w:rsidR="00FA20CA" w:rsidRPr="00DF4004" w:rsidRDefault="00FA20CA" w:rsidP="004F6C26">
                                  <w:pPr>
                                    <w:spacing w:before="0" w:after="0"/>
                                    <w:jc w:val="center"/>
                                    <w:rPr>
                                      <w:rFonts w:ascii="Century Gothic" w:eastAsia="MS Gothic" w:hAnsi="Century Gothic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DF4004">
                                    <w:rPr>
                                      <w:rFonts w:ascii="Century Gothic" w:eastAsia="MS Gothic" w:hAnsi="Century Gothic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Afternoon Monday-Friday 3:30pm-5pm</w:t>
                                  </w:r>
                                </w:p>
                                <w:p w14:paraId="677961DD" w14:textId="77777777" w:rsidR="00FA20CA" w:rsidRPr="00DF4004" w:rsidRDefault="00FA20CA" w:rsidP="004F6C26">
                                  <w:pPr>
                                    <w:spacing w:before="0" w:after="0"/>
                                    <w:jc w:val="center"/>
                                    <w:rPr>
                                      <w:rFonts w:ascii="Century Gothic" w:eastAsia="MS Gothic" w:hAnsi="Century Gothic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DF4004">
                                    <w:rPr>
                                      <w:rFonts w:ascii="Century Gothic" w:eastAsia="MS Gothic" w:hAnsi="Century Gothic" w:cs="Times New Roman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Location: in the Library</w:t>
                                  </w:r>
                                </w:p>
                                <w:p w14:paraId="36AC37D3" w14:textId="77777777" w:rsidR="00FA20CA" w:rsidRDefault="00FA20C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4C983" id="_x0000_s1031" type="#_x0000_t202" style="position:absolute;margin-left:0;margin-top:77.55pt;width:537.8pt;height:91.6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" filled="f" stroked="f">
                      <v:textbox>
                        <w:txbxContent>
                          <w:p w14:paraId="7F7BC4D1" w14:textId="77777777" w:rsidR="00FA20CA" w:rsidRPr="00DF4004" w:rsidRDefault="00FA20CA" w:rsidP="004F6C26">
                            <w:pPr>
                              <w:spacing w:before="0" w:after="0"/>
                              <w:jc w:val="center"/>
                              <w:rPr>
                                <w:rFonts w:ascii="Century Gothic" w:eastAsia="MS Gothic" w:hAnsi="Century Gothic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eastAsia="MS Gothic" w:hAnsi="Century Gothic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Spring 2018</w:t>
                            </w:r>
                          </w:p>
                          <w:p w14:paraId="4A3A72CC" w14:textId="77777777" w:rsidR="00FA20CA" w:rsidRPr="00DF4004" w:rsidRDefault="00FA20CA" w:rsidP="004F6C26">
                            <w:pPr>
                              <w:spacing w:before="0" w:after="0"/>
                              <w:jc w:val="center"/>
                              <w:rPr>
                                <w:rFonts w:ascii="Century Gothic" w:eastAsia="MS Gothic" w:hAnsi="Century Gothic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F4004">
                              <w:rPr>
                                <w:rFonts w:ascii="Century Gothic" w:eastAsia="MS Gothic" w:hAnsi="Century Gothic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Hours: Morning Monday: 7am-9am Tuesday-Friday 7am-8am</w:t>
                            </w:r>
                          </w:p>
                          <w:p w14:paraId="3F52D31A" w14:textId="77777777" w:rsidR="00FA20CA" w:rsidRPr="00DF4004" w:rsidRDefault="00FA20CA" w:rsidP="004F6C26">
                            <w:pPr>
                              <w:spacing w:before="0" w:after="0"/>
                              <w:jc w:val="center"/>
                              <w:rPr>
                                <w:rFonts w:ascii="Century Gothic" w:eastAsia="MS Gothic" w:hAnsi="Century Gothic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F4004">
                              <w:rPr>
                                <w:rFonts w:ascii="Century Gothic" w:eastAsia="MS Gothic" w:hAnsi="Century Gothic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Afternoon Monday-Friday 3:30pm-5pm</w:t>
                            </w:r>
                          </w:p>
                          <w:p w14:paraId="677961DD" w14:textId="77777777" w:rsidR="00FA20CA" w:rsidRPr="00DF4004" w:rsidRDefault="00FA20CA" w:rsidP="004F6C26">
                            <w:pPr>
                              <w:spacing w:before="0" w:after="0"/>
                              <w:jc w:val="center"/>
                              <w:rPr>
                                <w:rFonts w:ascii="Century Gothic" w:eastAsia="MS Gothic" w:hAnsi="Century Gothic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F4004">
                              <w:rPr>
                                <w:rFonts w:ascii="Century Gothic" w:eastAsia="MS Gothic" w:hAnsi="Century Gothic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Location: in the Library</w:t>
                            </w:r>
                          </w:p>
                          <w:p w14:paraId="36AC37D3" w14:textId="77777777" w:rsidR="00FA20CA" w:rsidRDefault="00FA20CA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4F6C26"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BD099FB" wp14:editId="7CAFED60">
                  <wp:simplePos x="0" y="0"/>
                  <wp:positionH relativeFrom="margin">
                    <wp:posOffset>2355273</wp:posOffset>
                  </wp:positionH>
                  <wp:positionV relativeFrom="paragraph">
                    <wp:posOffset>-317269</wp:posOffset>
                  </wp:positionV>
                  <wp:extent cx="2178194" cy="1124465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194" cy="1124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94" w:type="dxa"/>
          </w:tcPr>
          <w:p w14:paraId="2AA75F61" w14:textId="77777777" w:rsidR="004F6C26" w:rsidRDefault="004F6C26">
            <w:pPr>
              <w:pStyle w:val="Heading2"/>
              <w:spacing w:after="40"/>
              <w:outlineLvl w:val="1"/>
            </w:pPr>
          </w:p>
          <w:p w14:paraId="7202D750" w14:textId="77777777" w:rsidR="004F6C26" w:rsidRDefault="004F6C26">
            <w:pPr>
              <w:spacing w:after="40"/>
            </w:pPr>
          </w:p>
        </w:tc>
        <w:tc>
          <w:tcPr>
            <w:tcW w:w="1995" w:type="dxa"/>
          </w:tcPr>
          <w:p w14:paraId="720B1869" w14:textId="77777777" w:rsidR="004F6C26" w:rsidRDefault="004F6C26">
            <w:pPr>
              <w:pStyle w:val="Heading2"/>
              <w:spacing w:after="40"/>
              <w:outlineLvl w:val="1"/>
            </w:pPr>
          </w:p>
          <w:p w14:paraId="2EB47A31" w14:textId="77777777" w:rsidR="004F6C26" w:rsidRDefault="004F6C26">
            <w:pPr>
              <w:spacing w:after="40"/>
            </w:pPr>
          </w:p>
        </w:tc>
      </w:tr>
    </w:tbl>
    <w:tbl>
      <w:tblPr>
        <w:tblStyle w:val="TableGrid1"/>
        <w:tblpPr w:leftFromText="180" w:rightFromText="180" w:vertAnchor="page" w:horzAnchor="margin" w:tblpXSpec="center" w:tblpY="4410"/>
        <w:tblW w:w="11291" w:type="dxa"/>
        <w:tblLook w:val="04A0" w:firstRow="1" w:lastRow="0" w:firstColumn="1" w:lastColumn="0" w:noHBand="0" w:noVBand="1"/>
        <w:tblCaption w:val="Layout table"/>
      </w:tblPr>
      <w:tblGrid>
        <w:gridCol w:w="2030"/>
        <w:gridCol w:w="2195"/>
        <w:gridCol w:w="2430"/>
        <w:gridCol w:w="2430"/>
        <w:gridCol w:w="2206"/>
      </w:tblGrid>
      <w:tr w:rsidR="004F6C26" w:rsidRPr="008C3494" w14:paraId="26037FBC" w14:textId="77777777" w:rsidTr="004F6C26">
        <w:trPr>
          <w:trHeight w:val="301"/>
        </w:trPr>
        <w:tc>
          <w:tcPr>
            <w:tcW w:w="2030" w:type="dxa"/>
            <w:shd w:val="clear" w:color="auto" w:fill="444D26" w:themeFill="text2"/>
          </w:tcPr>
          <w:p w14:paraId="6047BF18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Calibri"/>
                <w:color w:val="FFFFFF"/>
                <w:sz w:val="28"/>
                <w:szCs w:val="28"/>
              </w:rPr>
            </w:pPr>
            <w:r w:rsidRPr="008C3494">
              <w:rPr>
                <w:rFonts w:ascii="Calibri" w:eastAsia="MS PGothic" w:hAnsi="Calibri" w:cs="Calibri"/>
                <w:color w:val="FFFFFF"/>
                <w:sz w:val="28"/>
                <w:szCs w:val="28"/>
              </w:rPr>
              <w:t>Mon.</w:t>
            </w:r>
          </w:p>
        </w:tc>
        <w:tc>
          <w:tcPr>
            <w:tcW w:w="2195" w:type="dxa"/>
            <w:shd w:val="clear" w:color="auto" w:fill="444D26" w:themeFill="text2"/>
          </w:tcPr>
          <w:p w14:paraId="3B7AE30C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Calibri"/>
                <w:color w:val="595959"/>
                <w:sz w:val="28"/>
                <w:szCs w:val="28"/>
              </w:rPr>
            </w:pPr>
            <w:r>
              <w:rPr>
                <w:rFonts w:ascii="Calibri" w:eastAsia="MS PGothic" w:hAnsi="Calibri" w:cs="Calibri"/>
                <w:color w:val="FFFFFF"/>
                <w:sz w:val="28"/>
                <w:szCs w:val="28"/>
              </w:rPr>
              <w:t xml:space="preserve">           </w:t>
            </w:r>
            <w:r w:rsidRPr="008C3494">
              <w:rPr>
                <w:rFonts w:ascii="Calibri" w:eastAsia="MS PGothic" w:hAnsi="Calibri" w:cs="Calibri"/>
                <w:color w:val="FFFFFF"/>
                <w:sz w:val="28"/>
                <w:szCs w:val="28"/>
              </w:rPr>
              <w:t>Tue.</w:t>
            </w:r>
          </w:p>
        </w:tc>
        <w:tc>
          <w:tcPr>
            <w:tcW w:w="2430" w:type="dxa"/>
            <w:shd w:val="clear" w:color="auto" w:fill="444D26" w:themeFill="text2"/>
          </w:tcPr>
          <w:p w14:paraId="74650957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Calibri"/>
                <w:color w:val="595959"/>
                <w:sz w:val="28"/>
                <w:szCs w:val="28"/>
              </w:rPr>
            </w:pPr>
            <w:r w:rsidRPr="006D0AAA">
              <w:rPr>
                <w:rFonts w:ascii="Calibri" w:eastAsia="MS PGothic" w:hAnsi="Calibri" w:cs="Calibri"/>
                <w:color w:val="FFFFFF" w:themeColor="background1"/>
                <w:sz w:val="28"/>
                <w:szCs w:val="28"/>
              </w:rPr>
              <w:t xml:space="preserve">   </w:t>
            </w:r>
            <w:r>
              <w:rPr>
                <w:rFonts w:ascii="Calibri" w:eastAsia="MS PGothic" w:hAnsi="Calibri" w:cs="Calibri"/>
                <w:color w:val="FFFFFF" w:themeColor="background1"/>
                <w:sz w:val="28"/>
                <w:szCs w:val="28"/>
              </w:rPr>
              <w:t xml:space="preserve">    </w:t>
            </w:r>
            <w:r w:rsidRPr="006D0AAA">
              <w:rPr>
                <w:rFonts w:ascii="Calibri" w:eastAsia="MS PGothic" w:hAnsi="Calibri" w:cs="Calibri"/>
                <w:color w:val="FFFFFF" w:themeColor="background1"/>
                <w:sz w:val="28"/>
                <w:szCs w:val="28"/>
              </w:rPr>
              <w:t xml:space="preserve">     Wed.</w:t>
            </w:r>
          </w:p>
        </w:tc>
        <w:tc>
          <w:tcPr>
            <w:tcW w:w="2430" w:type="dxa"/>
            <w:shd w:val="clear" w:color="auto" w:fill="444D26" w:themeFill="text2"/>
          </w:tcPr>
          <w:p w14:paraId="63244178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MS PGothic" w:hAnsi="Calibri" w:cs="Calibri"/>
                <w:color w:val="FFFFFF"/>
                <w:sz w:val="28"/>
                <w:szCs w:val="28"/>
              </w:rPr>
              <w:t>Thu.</w:t>
            </w:r>
          </w:p>
        </w:tc>
        <w:tc>
          <w:tcPr>
            <w:tcW w:w="2206" w:type="dxa"/>
            <w:shd w:val="clear" w:color="auto" w:fill="444D26" w:themeFill="text2"/>
          </w:tcPr>
          <w:p w14:paraId="00F083F8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Calibri"/>
                <w:color w:val="FFFFFF"/>
                <w:sz w:val="28"/>
                <w:szCs w:val="28"/>
              </w:rPr>
            </w:pPr>
            <w:r>
              <w:rPr>
                <w:rFonts w:ascii="Calibri" w:eastAsia="MS PGothic" w:hAnsi="Calibri" w:cs="Calibri"/>
                <w:color w:val="FFFFFF"/>
                <w:sz w:val="28"/>
                <w:szCs w:val="28"/>
              </w:rPr>
              <w:t xml:space="preserve">             </w:t>
            </w:r>
            <w:r w:rsidRPr="008C3494">
              <w:rPr>
                <w:rFonts w:ascii="Calibri" w:eastAsia="MS PGothic" w:hAnsi="Calibri" w:cs="Calibri"/>
                <w:color w:val="FFFFFF"/>
                <w:sz w:val="28"/>
                <w:szCs w:val="28"/>
              </w:rPr>
              <w:t>Fri.</w:t>
            </w:r>
          </w:p>
        </w:tc>
      </w:tr>
      <w:tr w:rsidR="004F6C26" w:rsidRPr="008C3494" w14:paraId="1DB6CE9D" w14:textId="77777777" w:rsidTr="00FA20CA">
        <w:trPr>
          <w:trHeight w:val="3676"/>
        </w:trPr>
        <w:tc>
          <w:tcPr>
            <w:tcW w:w="2030" w:type="dxa"/>
          </w:tcPr>
          <w:p w14:paraId="6F482371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3D848AB8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 w:rsidRPr="008C3494"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A.M. Tutors</w:t>
            </w:r>
          </w:p>
          <w:p w14:paraId="20CA7CDA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4"/>
                <w:szCs w:val="24"/>
              </w:rPr>
            </w:pPr>
          </w:p>
          <w:p w14:paraId="13248007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Jonathan Court</w:t>
            </w:r>
          </w:p>
          <w:p w14:paraId="7A50554C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7am-9am</w:t>
            </w:r>
          </w:p>
          <w:p w14:paraId="76E52CC2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Algebra, Math 3, Pre-Cal</w:t>
            </w: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 xml:space="preserve"> </w:t>
            </w:r>
          </w:p>
          <w:p w14:paraId="50F2FAE6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</w:p>
          <w:p w14:paraId="14901D1A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 xml:space="preserve">Miranda </w:t>
            </w:r>
          </w:p>
          <w:p w14:paraId="77B93639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Hernandez</w:t>
            </w:r>
          </w:p>
          <w:p w14:paraId="1762295D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7am-9am</w:t>
            </w:r>
          </w:p>
          <w:p w14:paraId="2BD9839E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Math 1,2,3, Spanish</w:t>
            </w:r>
          </w:p>
        </w:tc>
        <w:tc>
          <w:tcPr>
            <w:tcW w:w="2195" w:type="dxa"/>
          </w:tcPr>
          <w:p w14:paraId="529B0C07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21295B43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 w:rsidRPr="008C3494"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A.M. Tutors</w:t>
            </w:r>
          </w:p>
          <w:p w14:paraId="4A9ED056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</w:rPr>
            </w:pPr>
          </w:p>
          <w:p w14:paraId="49AB5985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Jonathan Court</w:t>
            </w:r>
          </w:p>
          <w:p w14:paraId="4D961AD5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7am-8am</w:t>
            </w:r>
          </w:p>
          <w:p w14:paraId="12903D37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Algebra, Math 3, Pre-Cal</w:t>
            </w:r>
          </w:p>
        </w:tc>
        <w:tc>
          <w:tcPr>
            <w:tcW w:w="2430" w:type="dxa"/>
          </w:tcPr>
          <w:p w14:paraId="428926AB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229D5719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 w:rsidRPr="008C3494"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A.M. Tutors</w:t>
            </w:r>
          </w:p>
          <w:p w14:paraId="09231FEB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</w:rPr>
            </w:pPr>
          </w:p>
          <w:p w14:paraId="238C38F0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Jonathan Court</w:t>
            </w:r>
          </w:p>
          <w:p w14:paraId="55711C5D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7am-8am</w:t>
            </w:r>
          </w:p>
          <w:p w14:paraId="6F59F911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Algebra, Math 3, Pre-Cal</w:t>
            </w:r>
          </w:p>
          <w:p w14:paraId="69B506D8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</w:p>
          <w:p w14:paraId="60D48E78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 xml:space="preserve">Miranda </w:t>
            </w:r>
          </w:p>
          <w:p w14:paraId="556A710D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Hernandez</w:t>
            </w:r>
          </w:p>
          <w:p w14:paraId="6F7FE94B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7am-9am</w:t>
            </w:r>
          </w:p>
          <w:p w14:paraId="1925DFD4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Math 1,2,3, Spanish</w:t>
            </w:r>
          </w:p>
        </w:tc>
        <w:tc>
          <w:tcPr>
            <w:tcW w:w="2430" w:type="dxa"/>
          </w:tcPr>
          <w:p w14:paraId="5D088BF9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2BEEC5FF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 w:rsidRPr="008C3494"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A.M. Tutors</w:t>
            </w:r>
          </w:p>
          <w:p w14:paraId="022E88C1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</w:rPr>
            </w:pPr>
          </w:p>
          <w:p w14:paraId="4E4101AB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Jonathan Court</w:t>
            </w:r>
          </w:p>
          <w:p w14:paraId="2EE9E7BF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7am-8am</w:t>
            </w:r>
          </w:p>
          <w:p w14:paraId="5E6C6712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Algebra, Math 3, Pre-Cal</w:t>
            </w:r>
          </w:p>
        </w:tc>
        <w:tc>
          <w:tcPr>
            <w:tcW w:w="2206" w:type="dxa"/>
          </w:tcPr>
          <w:p w14:paraId="7FBB11D3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46A7C842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 w:rsidRPr="008C3494"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A.M. Tutors</w:t>
            </w:r>
          </w:p>
          <w:p w14:paraId="2DBA6884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</w:rPr>
            </w:pPr>
          </w:p>
          <w:p w14:paraId="63484FF1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Jonathan Court</w:t>
            </w:r>
          </w:p>
          <w:p w14:paraId="682FAF09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6"/>
                <w:szCs w:val="26"/>
              </w:rPr>
              <w:t>7am-8am</w:t>
            </w:r>
          </w:p>
          <w:p w14:paraId="085AC7FC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Algebra, Math 3, Pre-Cal</w:t>
            </w:r>
          </w:p>
        </w:tc>
      </w:tr>
      <w:tr w:rsidR="004F6C26" w:rsidRPr="008C3494" w14:paraId="560B0B9B" w14:textId="77777777" w:rsidTr="00FA20CA">
        <w:trPr>
          <w:trHeight w:val="5791"/>
        </w:trPr>
        <w:tc>
          <w:tcPr>
            <w:tcW w:w="2030" w:type="dxa"/>
          </w:tcPr>
          <w:p w14:paraId="09211C21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5640CF37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 w:rsidRPr="008C3494"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P.M. Tutors</w:t>
            </w:r>
          </w:p>
          <w:p w14:paraId="0F5A57C9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  <w:p w14:paraId="17E67597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Steven Soto</w:t>
            </w:r>
          </w:p>
          <w:p w14:paraId="7F39E4D6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6B0CF4C7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Physics, Math 3</w:t>
            </w:r>
          </w:p>
          <w:p w14:paraId="6B176D0D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b/>
                <w:color w:val="595959"/>
                <w:sz w:val="28"/>
                <w:szCs w:val="28"/>
              </w:rPr>
            </w:pPr>
          </w:p>
          <w:p w14:paraId="7CBF882D" w14:textId="77777777" w:rsidR="004F6C26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Madeline Daugherty</w:t>
            </w:r>
          </w:p>
          <w:p w14:paraId="5AD81B4F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595959"/>
                <w:sz w:val="28"/>
                <w:szCs w:val="28"/>
              </w:rPr>
            </w:pPr>
            <w:r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2F9C945F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English, biology, chemistry</w:t>
            </w:r>
          </w:p>
          <w:p w14:paraId="24F4BEDB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595959"/>
                <w:sz w:val="28"/>
                <w:szCs w:val="28"/>
              </w:rPr>
            </w:pPr>
          </w:p>
        </w:tc>
        <w:tc>
          <w:tcPr>
            <w:tcW w:w="2195" w:type="dxa"/>
          </w:tcPr>
          <w:p w14:paraId="5C4A8FD4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337CA1AA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 w:rsidRPr="008C3494"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P.M. Tutors</w:t>
            </w:r>
          </w:p>
          <w:p w14:paraId="4F52D4F1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  <w:p w14:paraId="37C007C1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Steven Soto</w:t>
            </w:r>
          </w:p>
          <w:p w14:paraId="5CF647A9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6F280259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Physics, Math 3</w:t>
            </w:r>
          </w:p>
          <w:p w14:paraId="6CEEF602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</w:p>
          <w:p w14:paraId="2660974D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Virginia Duran-Camacho</w:t>
            </w:r>
          </w:p>
          <w:p w14:paraId="62992017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2"/>
                <w:szCs w:val="22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2"/>
                <w:szCs w:val="22"/>
              </w:rPr>
              <w:t>(bilingual)</w:t>
            </w:r>
          </w:p>
          <w:p w14:paraId="2770F843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33F0D704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Math 2&amp;3</w:t>
            </w:r>
          </w:p>
          <w:p w14:paraId="39758287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  <w:p w14:paraId="6C1D5938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</w:tc>
        <w:tc>
          <w:tcPr>
            <w:tcW w:w="2430" w:type="dxa"/>
          </w:tcPr>
          <w:p w14:paraId="3CF4B3ED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12A76B3C" w14:textId="77777777" w:rsidR="004F6C26" w:rsidRPr="008B1F4E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P.M. Tutors</w:t>
            </w:r>
          </w:p>
          <w:p w14:paraId="3BC991FF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</w:p>
          <w:p w14:paraId="3EF2BC21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Virginia Duran-Camacho</w:t>
            </w:r>
          </w:p>
          <w:p w14:paraId="01280553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2"/>
                <w:szCs w:val="22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2"/>
                <w:szCs w:val="22"/>
              </w:rPr>
              <w:t>(bilingual)</w:t>
            </w:r>
          </w:p>
          <w:p w14:paraId="7760F1A1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5D229B55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Math 2&amp;3</w:t>
            </w:r>
          </w:p>
          <w:p w14:paraId="13ADFC33" w14:textId="77777777" w:rsidR="004F6C26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0"/>
                <w:szCs w:val="20"/>
              </w:rPr>
            </w:pPr>
          </w:p>
          <w:p w14:paraId="14B0EEB9" w14:textId="77777777" w:rsidR="004F6C26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Madeline Daugherty</w:t>
            </w:r>
          </w:p>
          <w:p w14:paraId="62C2D98A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595959"/>
                <w:sz w:val="28"/>
                <w:szCs w:val="28"/>
              </w:rPr>
            </w:pPr>
            <w:r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68207506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English, Biology, Chemistry</w:t>
            </w:r>
          </w:p>
          <w:p w14:paraId="4036449E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0"/>
                <w:szCs w:val="20"/>
              </w:rPr>
            </w:pPr>
          </w:p>
        </w:tc>
        <w:tc>
          <w:tcPr>
            <w:tcW w:w="2430" w:type="dxa"/>
          </w:tcPr>
          <w:p w14:paraId="7CF32847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175D258E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 w:rsidRPr="008C3494"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P.M. Tutors</w:t>
            </w:r>
          </w:p>
          <w:p w14:paraId="6B767281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  <w:p w14:paraId="3A13A85D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Steven Soto</w:t>
            </w:r>
          </w:p>
          <w:p w14:paraId="1F2EC809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60BCC959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Physics, Math 3</w:t>
            </w:r>
          </w:p>
          <w:p w14:paraId="4585517E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  <w:p w14:paraId="269439C6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Virginia Duran-Camacho</w:t>
            </w:r>
          </w:p>
          <w:p w14:paraId="1F792318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2"/>
                <w:szCs w:val="22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2"/>
                <w:szCs w:val="22"/>
              </w:rPr>
              <w:t>(bilingual)</w:t>
            </w:r>
          </w:p>
          <w:p w14:paraId="0544121C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1F776D1A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Math 2&amp;3</w:t>
            </w:r>
          </w:p>
          <w:p w14:paraId="43A14960" w14:textId="77777777" w:rsidR="004F6C26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0"/>
                <w:szCs w:val="20"/>
              </w:rPr>
            </w:pPr>
          </w:p>
          <w:p w14:paraId="1D88B3EE" w14:textId="77777777" w:rsidR="004F6C26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Madeline Daugherty</w:t>
            </w:r>
          </w:p>
          <w:p w14:paraId="206B72F3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595959"/>
                <w:sz w:val="28"/>
                <w:szCs w:val="28"/>
              </w:rPr>
            </w:pPr>
            <w:r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5525A4AD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English, Biology, Chemistry</w:t>
            </w:r>
          </w:p>
          <w:p w14:paraId="202B56DE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0"/>
                <w:szCs w:val="20"/>
              </w:rPr>
            </w:pPr>
          </w:p>
        </w:tc>
        <w:tc>
          <w:tcPr>
            <w:tcW w:w="2206" w:type="dxa"/>
          </w:tcPr>
          <w:p w14:paraId="39B04A35" w14:textId="77777777" w:rsidR="004F6C26" w:rsidRPr="008C3494" w:rsidRDefault="004F6C26" w:rsidP="00FA20CA">
            <w:pPr>
              <w:spacing w:before="0"/>
              <w:rPr>
                <w:rFonts w:ascii="Calibri" w:eastAsia="MS PGothic" w:hAnsi="Calibri" w:cs="Times New Roman"/>
                <w:color w:val="595959"/>
              </w:rPr>
            </w:pPr>
          </w:p>
          <w:p w14:paraId="3B1B98A3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  <w:r w:rsidRPr="008C3494"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  <w:t>P.M. Tutors</w:t>
            </w:r>
          </w:p>
          <w:p w14:paraId="2CBB86B3" w14:textId="77777777" w:rsidR="004F6C26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  <w:p w14:paraId="312B4091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Steven Soto</w:t>
            </w:r>
          </w:p>
          <w:p w14:paraId="6358D5B6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r w:rsidRPr="008C3494"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  <w:t>3:30-4:30pm</w:t>
            </w:r>
          </w:p>
          <w:p w14:paraId="620B9B8E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</w:pPr>
            <w:r w:rsidRPr="008C3494">
              <w:rPr>
                <w:rFonts w:ascii="Calibri" w:eastAsia="MS PGothic" w:hAnsi="Calibri" w:cs="Times New Roman"/>
                <w:color w:val="auto"/>
                <w:sz w:val="20"/>
                <w:szCs w:val="20"/>
              </w:rPr>
              <w:t>Physics, Math 3</w:t>
            </w:r>
          </w:p>
          <w:p w14:paraId="725B7AC3" w14:textId="77777777" w:rsidR="004F6C26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  <w:p w14:paraId="3A81856C" w14:textId="77777777" w:rsidR="004F6C26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  <w:p w14:paraId="15E8605F" w14:textId="77777777" w:rsidR="004F6C26" w:rsidRPr="008C3494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color w:val="595959"/>
                <w:sz w:val="24"/>
                <w:szCs w:val="24"/>
              </w:rPr>
            </w:pPr>
          </w:p>
          <w:p w14:paraId="0EC5D1B7" w14:textId="77777777" w:rsidR="004F6C26" w:rsidRPr="008B1F4E" w:rsidRDefault="004F6C26" w:rsidP="00FA20CA">
            <w:pPr>
              <w:spacing w:before="0"/>
              <w:jc w:val="center"/>
              <w:rPr>
                <w:rFonts w:ascii="Calibri" w:eastAsia="MS PGothic" w:hAnsi="Calibri" w:cs="Times New Roman"/>
                <w:b/>
                <w:color w:val="auto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alibri" w:eastAsia="MS PGothic" w:hAnsi="Calibri" w:cs="Times New Roman"/>
                <w:b/>
                <w:noProof/>
                <w:color w:val="auto"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 wp14:anchorId="043268C0" wp14:editId="1CE93E62">
                  <wp:simplePos x="0" y="0"/>
                  <wp:positionH relativeFrom="column">
                    <wp:posOffset>82377</wp:posOffset>
                  </wp:positionH>
                  <wp:positionV relativeFrom="paragraph">
                    <wp:posOffset>854421</wp:posOffset>
                  </wp:positionV>
                  <wp:extent cx="1223010" cy="111125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C92702" w14:textId="77777777" w:rsidR="00EB29B2" w:rsidRDefault="00F242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7C9B4C" wp14:editId="795E8A0C">
                <wp:simplePos x="0" y="0"/>
                <wp:positionH relativeFrom="margin">
                  <wp:align>left</wp:align>
                </wp:positionH>
                <wp:positionV relativeFrom="paragraph">
                  <wp:posOffset>7536179</wp:posOffset>
                </wp:positionV>
                <wp:extent cx="6954982" cy="733425"/>
                <wp:effectExtent l="0" t="0" r="0" b="952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4982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E0C43" w14:textId="77777777" w:rsidR="00FA20CA" w:rsidRDefault="00F24287" w:rsidP="00F242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Pr="00F24287">
                              <w:rPr>
                                <w:sz w:val="24"/>
                                <w:szCs w:val="24"/>
                              </w:rPr>
                              <w:t>EMS Careers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class</w:t>
                            </w:r>
                            <w:r w:rsidRPr="00F24287">
                              <w:rPr>
                                <w:sz w:val="24"/>
                                <w:szCs w:val="24"/>
                              </w:rPr>
                              <w:t xml:space="preserve"> will have guest speakers from related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emergency medical fields on campus for all students to attend in P-17 from 3:30-4:45pm.</w:t>
                            </w:r>
                          </w:p>
                          <w:p w14:paraId="56593DEE" w14:textId="77777777" w:rsidR="00F24287" w:rsidRPr="00F24287" w:rsidRDefault="00F24287" w:rsidP="00F242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The dates of the speakers are 4/10, 4/19, 4/26 ending at 4:15pm and May 8</w:t>
                            </w:r>
                            <w:r w:rsidRPr="00F24287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8A9BA43" w14:textId="77777777" w:rsidR="00FA20CA" w:rsidRDefault="00FA20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9B4C" id="_x0000_s1032" type="#_x0000_t202" style="position:absolute;margin-left:0;margin-top:593.4pt;width:547.65pt;height:57.75pt;z-index:2516889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" stroked="f">
                <v:textbox>
                  <w:txbxContent>
                    <w:p w14:paraId="5BEE0C43" w14:textId="77777777" w:rsidR="00FA20CA" w:rsidRDefault="00F24287" w:rsidP="00F242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</w:t>
                      </w:r>
                      <w:r w:rsidRPr="00F24287">
                        <w:rPr>
                          <w:sz w:val="24"/>
                          <w:szCs w:val="24"/>
                        </w:rPr>
                        <w:t>EMS Careers</w:t>
                      </w:r>
                      <w:r>
                        <w:rPr>
                          <w:sz w:val="24"/>
                          <w:szCs w:val="24"/>
                        </w:rPr>
                        <w:t xml:space="preserve"> class</w:t>
                      </w:r>
                      <w:r w:rsidRPr="00F24287">
                        <w:rPr>
                          <w:sz w:val="24"/>
                          <w:szCs w:val="24"/>
                        </w:rPr>
                        <w:t xml:space="preserve"> will have guest speakers from related </w:t>
                      </w:r>
                      <w:r>
                        <w:rPr>
                          <w:sz w:val="24"/>
                          <w:szCs w:val="24"/>
                        </w:rPr>
                        <w:t>emergency medical fields on campus for all students to attend in P-17 from 3:30-4:45pm.</w:t>
                      </w:r>
                    </w:p>
                    <w:p w14:paraId="56593DEE" w14:textId="77777777" w:rsidR="00F24287" w:rsidRPr="00F24287" w:rsidRDefault="00F24287" w:rsidP="00F242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The dates of the speakers are 4/10, 4/19, 4/26 ending at 4:15pm and May 8</w:t>
                      </w:r>
                      <w:r w:rsidRPr="00F24287">
                        <w:rPr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8A9BA43" w14:textId="77777777" w:rsidR="00FA20CA" w:rsidRDefault="00FA20CA"/>
                  </w:txbxContent>
                </v:textbox>
                <w10:wrap anchorx="margin"/>
              </v:shape>
            </w:pict>
          </mc:Fallback>
        </mc:AlternateContent>
      </w:r>
      <w:r w:rsidR="00F7162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FC371CF" wp14:editId="77F1CFDD">
                <wp:simplePos x="0" y="0"/>
                <wp:positionH relativeFrom="column">
                  <wp:posOffset>4585014</wp:posOffset>
                </wp:positionH>
                <wp:positionV relativeFrom="paragraph">
                  <wp:posOffset>-968191</wp:posOffset>
                </wp:positionV>
                <wp:extent cx="2360930" cy="676621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66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9C710" w14:textId="77777777" w:rsidR="00FA20CA" w:rsidRPr="00DF4004" w:rsidRDefault="00FA20CA" w:rsidP="004F6C26">
                            <w:pPr>
                              <w:spacing w:before="0" w:after="0"/>
                              <w:jc w:val="center"/>
                              <w:rPr>
                                <w:rFonts w:asciiTheme="majorHAnsi" w:eastAsia="MS Gothic" w:hAnsiTheme="majorHAnsi" w:cstheme="majorHAnsi"/>
                                <w:sz w:val="32"/>
                                <w:szCs w:val="32"/>
                              </w:rPr>
                            </w:pPr>
                            <w:r w:rsidRPr="00DF4004">
                              <w:rPr>
                                <w:rFonts w:asciiTheme="majorHAnsi" w:eastAsia="MS Gothic" w:hAnsiTheme="majorHAnsi" w:cstheme="majorHAnsi"/>
                                <w:sz w:val="32"/>
                                <w:szCs w:val="32"/>
                              </w:rPr>
                              <w:t>Golden West After School Program</w:t>
                            </w:r>
                          </w:p>
                          <w:p w14:paraId="31268C87" w14:textId="77777777" w:rsidR="00FA20CA" w:rsidRDefault="00FA20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371CF" id="_x0000_s1033" type="#_x0000_t202" style="position:absolute;margin-left:361pt;margin-top:-76.25pt;width:185.9pt;height:53.3pt;z-index:2516869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" filled="f" stroked="f">
                <v:textbox>
                  <w:txbxContent>
                    <w:p w14:paraId="2B09C710" w14:textId="77777777" w:rsidR="00FA20CA" w:rsidRPr="00DF4004" w:rsidRDefault="00FA20CA" w:rsidP="004F6C26">
                      <w:pPr>
                        <w:spacing w:before="0" w:after="0"/>
                        <w:jc w:val="center"/>
                        <w:rPr>
                          <w:rFonts w:asciiTheme="majorHAnsi" w:eastAsia="MS Gothic" w:hAnsiTheme="majorHAnsi" w:cstheme="majorHAnsi"/>
                          <w:sz w:val="32"/>
                          <w:szCs w:val="32"/>
                        </w:rPr>
                      </w:pPr>
                      <w:r w:rsidRPr="00DF4004">
                        <w:rPr>
                          <w:rFonts w:asciiTheme="majorHAnsi" w:eastAsia="MS Gothic" w:hAnsiTheme="majorHAnsi" w:cstheme="majorHAnsi"/>
                          <w:sz w:val="32"/>
                          <w:szCs w:val="32"/>
                        </w:rPr>
                        <w:t>Golden West After School Program</w:t>
                      </w:r>
                    </w:p>
                    <w:p w14:paraId="31268C87" w14:textId="77777777" w:rsidR="00FA20CA" w:rsidRDefault="00FA20CA"/>
                  </w:txbxContent>
                </v:textbox>
              </v:shape>
            </w:pict>
          </mc:Fallback>
        </mc:AlternateContent>
      </w:r>
      <w:r w:rsidR="00A626E6" w:rsidRPr="00340EAB">
        <w:rPr>
          <w:rFonts w:ascii="Freestyle Script" w:hAnsi="Freestyle Script"/>
          <w:noProof/>
          <w:sz w:val="96"/>
          <w:szCs w:val="96"/>
        </w:rPr>
        <w:drawing>
          <wp:anchor distT="0" distB="0" distL="114300" distR="114300" simplePos="0" relativeHeight="251693056" behindDoc="0" locked="0" layoutInCell="1" allowOverlap="1" wp14:anchorId="12C03DEF" wp14:editId="7414BBFC">
            <wp:simplePos x="0" y="0"/>
            <wp:positionH relativeFrom="column">
              <wp:posOffset>5570159</wp:posOffset>
            </wp:positionH>
            <wp:positionV relativeFrom="page">
              <wp:posOffset>8636958</wp:posOffset>
            </wp:positionV>
            <wp:extent cx="2334260" cy="1778635"/>
            <wp:effectExtent l="0" t="361950" r="0" b="692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?u=https%3a%2f%2fs-media-cache-ak0.pinimg.com%2foriginals%2f70%2f2a%2fa0%2f702aa04cdb4fbbfd4f567572b648824f.jpg&amp;ehk=hGRwrB2UWe3nAr3cLqcckA&amp;r=0&amp;pid=OfficeInsert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102" b="93729" l="3000" r="97625">
                                  <a14:foregroundMark x1="60625" y1="6102" x2="60625" y2="6102"/>
                                  <a14:foregroundMark x1="81000" y1="13559" x2="81000" y2="13559"/>
                                  <a14:foregroundMark x1="84750" y1="13559" x2="84750" y2="13559"/>
                                  <a14:foregroundMark x1="89000" y1="30000" x2="89000" y2="30000"/>
                                  <a14:foregroundMark x1="91625" y1="45593" x2="91625" y2="45593"/>
                                  <a14:foregroundMark x1="95875" y1="49492" x2="95875" y2="49492"/>
                                  <a14:foregroundMark x1="97625" y1="54746" x2="97625" y2="54746"/>
                                  <a14:foregroundMark x1="89000" y1="73729" x2="89000" y2="73729"/>
                                  <a14:foregroundMark x1="86500" y1="93898" x2="86500" y2="93898"/>
                                  <a14:foregroundMark x1="80500" y1="86780" x2="80500" y2="86780"/>
                                  <a14:foregroundMark x1="49125" y1="48475" x2="49125" y2="48475"/>
                                  <a14:foregroundMark x1="51250" y1="46949" x2="51250" y2="46949"/>
                                  <a14:foregroundMark x1="52875" y1="52373" x2="52875" y2="52373"/>
                                  <a14:foregroundMark x1="50375" y1="57627" x2="50375" y2="57627"/>
                                  <a14:foregroundMark x1="49125" y1="59661" x2="49125" y2="59661"/>
                                  <a14:foregroundMark x1="54875" y1="48983" x2="54875" y2="48983"/>
                                  <a14:foregroundMark x1="12500" y1="26441" x2="12500" y2="26441"/>
                                  <a14:foregroundMark x1="8500" y1="29322" x2="8500" y2="29322"/>
                                  <a14:foregroundMark x1="4250" y1="32203" x2="4250" y2="32203"/>
                                  <a14:foregroundMark x1="3000" y1="35424" x2="3000" y2="35424"/>
                                  <a14:foregroundMark x1="10625" y1="32203" x2="10625" y2="32203"/>
                                  <a14:foregroundMark x1="10000" y1="34576" x2="10000" y2="34576"/>
                                  <a14:foregroundMark x1="20625" y1="15593" x2="20625" y2="15593"/>
                                  <a14:foregroundMark x1="17375" y1="17797" x2="17375" y2="17797"/>
                                  <a14:foregroundMark x1="18250" y1="16441" x2="18250" y2="16441"/>
                                  <a14:foregroundMark x1="20625" y1="20508" x2="20625" y2="20508"/>
                                  <a14:foregroundMark x1="24250" y1="15593" x2="24250" y2="15593"/>
                                  <a14:foregroundMark x1="27875" y1="17288" x2="27875" y2="17288"/>
                                  <a14:foregroundMark x1="40000" y1="11186" x2="40000" y2="11186"/>
                                  <a14:foregroundMark x1="28750" y1="17627" x2="28750" y2="17627"/>
                                  <a14:foregroundMark x1="24500" y1="14407" x2="24500" y2="14407"/>
                                  <a14:foregroundMark x1="21625" y1="18814" x2="21625" y2="18814"/>
                                  <a14:foregroundMark x1="20875" y1="15254" x2="20875" y2="15254"/>
                                  <a14:foregroundMark x1="58875" y1="57966" x2="58875" y2="57966"/>
                                  <a14:foregroundMark x1="57000" y1="57966" x2="57000" y2="57966"/>
                                  <a14:foregroundMark x1="57375" y1="58814" x2="57375" y2="58814"/>
                                  <a14:foregroundMark x1="64375" y1="6271" x2="64375" y2="6271"/>
                                  <a14:foregroundMark x1="38500" y1="8136" x2="38500" y2="8136"/>
                                  <a14:foregroundMark x1="21250" y1="14915" x2="21250" y2="14915"/>
                                  <a14:foregroundMark x1="87625" y1="88136" x2="87625" y2="88136"/>
                                  <a14:foregroundMark x1="71625" y1="68305" x2="71625" y2="68305"/>
                                  <a14:foregroundMark x1="90375" y1="33390" x2="90375" y2="33390"/>
                                  <a14:foregroundMark x1="88000" y1="32881" x2="88000" y2="32881"/>
                                  <a14:foregroundMark x1="91875" y1="33220" x2="91875" y2="33220"/>
                                  <a14:foregroundMark x1="87125" y1="33729" x2="87125" y2="33729"/>
                                  <a14:foregroundMark x1="67125" y1="11864" x2="67125" y2="11864"/>
                                  <a14:foregroundMark x1="66375" y1="11864" x2="66375" y2="11864"/>
                                  <a14:foregroundMark x1="33125" y1="8305" x2="33125" y2="8305"/>
                                  <a14:foregroundMark x1="47625" y1="8644" x2="47625" y2="8644"/>
                                  <a14:foregroundMark x1="19750" y1="14407" x2="19750" y2="14407"/>
                                  <a14:foregroundMark x1="34000" y1="54407" x2="34000" y2="54407"/>
                                  <a14:foregroundMark x1="34875" y1="50508" x2="34875" y2="50508"/>
                                  <a14:foregroundMark x1="28750" y1="56271" x2="28750" y2="56271"/>
                                  <a14:foregroundMark x1="35125" y1="49322" x2="35125" y2="49322"/>
                                  <a14:foregroundMark x1="34625" y1="48136" x2="34625" y2="48136"/>
                                  <a14:foregroundMark x1="35750" y1="51356" x2="35750" y2="51356"/>
                                  <a14:foregroundMark x1="35500" y1="52712" x2="35500" y2="52712"/>
                                  <a14:foregroundMark x1="35750" y1="54237" x2="35750" y2="54237"/>
                                  <a14:foregroundMark x1="28500" y1="61356" x2="28500" y2="61356"/>
                                  <a14:foregroundMark x1="27875" y1="62203" x2="27875" y2="62203"/>
                                  <a14:foregroundMark x1="28000" y1="56441" x2="28000" y2="56441"/>
                                  <a14:foregroundMark x1="67375" y1="65932" x2="67375" y2="65932"/>
                                  <a14:foregroundMark x1="67625" y1="64237" x2="67625" y2="64237"/>
                                  <a14:foregroundMark x1="67750" y1="63729" x2="67750" y2="63729"/>
                                  <a14:foregroundMark x1="67000" y1="67458" x2="67000" y2="67458"/>
                                  <a14:foregroundMark x1="66750" y1="67458" x2="66750" y2="67458"/>
                                  <a14:foregroundMark x1="67750" y1="65085" x2="67750" y2="65085"/>
                                  <a14:foregroundMark x1="66750" y1="67797" x2="66750" y2="67797"/>
                                  <a14:foregroundMark x1="67000" y1="66949" x2="67000" y2="66949"/>
                                  <a14:foregroundMark x1="67750" y1="63729" x2="67750" y2="63729"/>
                                  <a14:foregroundMark x1="67750" y1="63051" x2="67750" y2="63051"/>
                                  <a14:foregroundMark x1="61625" y1="56441" x2="61625" y2="56441"/>
                                  <a14:foregroundMark x1="66375" y1="59661" x2="66375" y2="59661"/>
                                  <a14:foregroundMark x1="68000" y1="63051" x2="68000" y2="63051"/>
                                  <a14:foregroundMark x1="68500" y1="62542" x2="68500" y2="62542"/>
                                  <a14:foregroundMark x1="21875" y1="17797" x2="21875" y2="17797"/>
                                  <a14:foregroundMark x1="23750" y1="17627" x2="23750" y2="17627"/>
                                  <a14:foregroundMark x1="38250" y1="7288" x2="38250" y2="7288"/>
                                  <a14:foregroundMark x1="55250" y1="55254" x2="55250" y2="55254"/>
                                  <a14:foregroundMark x1="96125" y1="32034" x2="96125" y2="32034"/>
                                  <a14:foregroundMark x1="94625" y1="23559" x2="94625" y2="23559"/>
                                  <a14:foregroundMark x1="93750" y1="24746" x2="93750" y2="24746"/>
                                  <a14:foregroundMark x1="93125" y1="25593" x2="93125" y2="25593"/>
                                  <a14:foregroundMark x1="92625" y1="26271" x2="92625" y2="26271"/>
                                  <a14:foregroundMark x1="92250" y1="26780" x2="92250" y2="26780"/>
                                  <a14:foregroundMark x1="91625" y1="27119" x2="91625" y2="27119"/>
                                  <a14:foregroundMark x1="93250" y1="25593" x2="93250" y2="25593"/>
                                  <a14:foregroundMark x1="93250" y1="25424" x2="93250" y2="25424"/>
                                  <a14:foregroundMark x1="94000" y1="24746" x2="94000" y2="24746"/>
                                  <a14:foregroundMark x1="94750" y1="28475" x2="94750" y2="28475"/>
                                  <a14:foregroundMark x1="94125" y1="27627" x2="94125" y2="27627"/>
                                  <a14:foregroundMark x1="95000" y1="26780" x2="95000" y2="26780"/>
                                  <a14:foregroundMark x1="94750" y1="28305" x2="94750" y2="28305"/>
                                  <a14:foregroundMark x1="94750" y1="29661" x2="94750" y2="29661"/>
                                  <a14:foregroundMark x1="94375" y1="31186" x2="94375" y2="31186"/>
                                  <a14:foregroundMark x1="95375" y1="32034" x2="95375" y2="32034"/>
                                  <a14:foregroundMark x1="94000" y1="30847" x2="94000" y2="30847"/>
                                  <a14:foregroundMark x1="95875" y1="32203" x2="95875" y2="32203"/>
                                  <a14:foregroundMark x1="85500" y1="35424" x2="85500" y2="35424"/>
                                  <a14:foregroundMark x1="41000" y1="48475" x2="41000" y2="48475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58957" flipH="1">
                      <a:off x="0" y="0"/>
                      <a:ext cx="233426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29B2" w:rsidSect="00542782">
      <w:pgSz w:w="12240" w:h="15840" w:code="1"/>
      <w:pgMar w:top="576" w:right="288" w:bottom="288" w:left="288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02B2DE" w14:textId="77777777" w:rsidR="00FA20CA" w:rsidRDefault="00FA20CA">
      <w:pPr>
        <w:spacing w:before="0" w:after="0"/>
      </w:pPr>
      <w:r>
        <w:separator/>
      </w:r>
    </w:p>
  </w:endnote>
  <w:endnote w:type="continuationSeparator" w:id="0">
    <w:p w14:paraId="4F60181D" w14:textId="77777777" w:rsidR="00FA20CA" w:rsidRDefault="00FA20C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2ED97" w14:textId="77777777" w:rsidR="00FA20CA" w:rsidRDefault="00FA20CA">
      <w:pPr>
        <w:spacing w:before="0" w:after="0"/>
      </w:pPr>
      <w:r>
        <w:separator/>
      </w:r>
    </w:p>
  </w:footnote>
  <w:footnote w:type="continuationSeparator" w:id="0">
    <w:p w14:paraId="50048B19" w14:textId="77777777" w:rsidR="00FA20CA" w:rsidRDefault="00FA20C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851F9F"/>
    <w:multiLevelType w:val="hybridMultilevel"/>
    <w:tmpl w:val="8CD2F3A0"/>
    <w:lvl w:ilvl="0" w:tplc="A7EED72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4/30/2018"/>
    <w:docVar w:name="MonthStart" w:val="4/1/2018"/>
  </w:docVars>
  <w:rsids>
    <w:rsidRoot w:val="00F250A7"/>
    <w:rsid w:val="00015E11"/>
    <w:rsid w:val="000A4F7E"/>
    <w:rsid w:val="000F19D1"/>
    <w:rsid w:val="0030336B"/>
    <w:rsid w:val="00340EAB"/>
    <w:rsid w:val="004D589B"/>
    <w:rsid w:val="004D7EA2"/>
    <w:rsid w:val="004E1311"/>
    <w:rsid w:val="004F6C26"/>
    <w:rsid w:val="00542782"/>
    <w:rsid w:val="005B0009"/>
    <w:rsid w:val="005F7CB3"/>
    <w:rsid w:val="0068377B"/>
    <w:rsid w:val="007263B2"/>
    <w:rsid w:val="00774B98"/>
    <w:rsid w:val="00A16653"/>
    <w:rsid w:val="00A626E6"/>
    <w:rsid w:val="00A71F6B"/>
    <w:rsid w:val="00AD76BD"/>
    <w:rsid w:val="00B14B60"/>
    <w:rsid w:val="00DB72EF"/>
    <w:rsid w:val="00DF2183"/>
    <w:rsid w:val="00DF751A"/>
    <w:rsid w:val="00E02AC0"/>
    <w:rsid w:val="00E41945"/>
    <w:rsid w:val="00EB29B2"/>
    <w:rsid w:val="00EB446B"/>
    <w:rsid w:val="00EC428B"/>
    <w:rsid w:val="00F24287"/>
    <w:rsid w:val="00F250A7"/>
    <w:rsid w:val="00F7162D"/>
    <w:rsid w:val="00FA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FF141F7"/>
  <w15:docId w15:val="{EF19B5F8-18BB-45B1-82E2-7BEC8AAF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8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8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8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semiHidden="1" w:uiPriority="8" w:unhideWhenUsed="1" w:qFormat="1"/>
    <w:lsdException w:name="Intense Quote" w:semiHidden="1" w:uiPriority="8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8" w:unhideWhenUsed="1" w:qFormat="1"/>
    <w:lsdException w:name="Intense Emphasis" w:semiHidden="1" w:uiPriority="8" w:unhideWhenUsed="1" w:qFormat="1"/>
    <w:lsdException w:name="Subtle Reference" w:semiHidden="1" w:uiPriority="8" w:unhideWhenUsed="1" w:qFormat="1"/>
    <w:lsdException w:name="Intense Reference" w:semiHidden="1" w:uiPriority="8" w:unhideWhenUsed="1" w:qFormat="1"/>
    <w:lsdException w:name="Book Title" w:semiHidden="1" w:uiPriority="8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4D26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391C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">
    <w:name w:val="Table Grid1"/>
    <w:basedOn w:val="TableNormal"/>
    <w:next w:val="TableGrid"/>
    <w:uiPriority w:val="59"/>
    <w:rsid w:val="004F6C2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6C26"/>
    <w:rPr>
      <w:color w:val="8E58B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C26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99"/>
    <w:unhideWhenUsed/>
    <w:qFormat/>
    <w:rsid w:val="00F24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hello-son.blogspot.com/2012_04_01_archive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nae\AppData\Roaming\Microsoft\Templates\Horizontal%20calendar%20(Mo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DC839294E0A4AD3BB23E48ED8FAD6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05DF6-DD4D-4A62-838A-84B8BDCF9A27}"/>
      </w:docPartPr>
      <w:docPartBody>
        <w:p w:rsidR="003500C3" w:rsidRDefault="003500C3" w:rsidP="003500C3">
          <w:pPr>
            <w:pStyle w:val="DDC839294E0A4AD3BB23E48ED8FAD6AB"/>
          </w:pPr>
          <w:r>
            <w:t>Monday</w:t>
          </w:r>
        </w:p>
      </w:docPartBody>
    </w:docPart>
    <w:docPart>
      <w:docPartPr>
        <w:name w:val="3E435C7A68E24D9A8E41E75E89FCA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A2DD5-9687-45B7-8950-A30843C8F510}"/>
      </w:docPartPr>
      <w:docPartBody>
        <w:p w:rsidR="003500C3" w:rsidRDefault="003500C3" w:rsidP="003500C3">
          <w:pPr>
            <w:pStyle w:val="3E435C7A68E24D9A8E41E75E89FCA22F"/>
          </w:pPr>
          <w:r>
            <w:t>Tuesday</w:t>
          </w:r>
        </w:p>
      </w:docPartBody>
    </w:docPart>
    <w:docPart>
      <w:docPartPr>
        <w:name w:val="94BF488BE1554B62B19CD5986A484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5E4F5-B0A6-4E82-838E-9EED36BEF935}"/>
      </w:docPartPr>
      <w:docPartBody>
        <w:p w:rsidR="003500C3" w:rsidRDefault="003500C3" w:rsidP="003500C3">
          <w:pPr>
            <w:pStyle w:val="94BF488BE1554B62B19CD5986A484F2A"/>
          </w:pPr>
          <w:r>
            <w:t>Wednesday</w:t>
          </w:r>
        </w:p>
      </w:docPartBody>
    </w:docPart>
    <w:docPart>
      <w:docPartPr>
        <w:name w:val="420FE5A754D040F0A16824F36A24F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1F9DE-FF2A-42F3-819F-6C5C7C39EB96}"/>
      </w:docPartPr>
      <w:docPartBody>
        <w:p w:rsidR="003500C3" w:rsidRDefault="003500C3" w:rsidP="003500C3">
          <w:pPr>
            <w:pStyle w:val="420FE5A754D040F0A16824F36A24FD7A"/>
          </w:pPr>
          <w:r>
            <w:t>Thursday</w:t>
          </w:r>
        </w:p>
      </w:docPartBody>
    </w:docPart>
    <w:docPart>
      <w:docPartPr>
        <w:name w:val="D290DE11FA1F41B8B45730DE8D648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DC257-CBA5-4F0A-86AB-F229508697A5}"/>
      </w:docPartPr>
      <w:docPartBody>
        <w:p w:rsidR="003500C3" w:rsidRDefault="003500C3" w:rsidP="003500C3">
          <w:pPr>
            <w:pStyle w:val="D290DE11FA1F41B8B45730DE8D6482E9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0C3"/>
    <w:rsid w:val="003500C3"/>
    <w:rsid w:val="00725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6BE2E924E54DDF9EDC2D70F6A1B1BE">
    <w:name w:val="746BE2E924E54DDF9EDC2D70F6A1B1BE"/>
  </w:style>
  <w:style w:type="paragraph" w:customStyle="1" w:styleId="32E13EB715E144CD8E536EDC7DD6806B">
    <w:name w:val="32E13EB715E144CD8E536EDC7DD6806B"/>
  </w:style>
  <w:style w:type="paragraph" w:customStyle="1" w:styleId="2378FA8C02484FEDB300E7EB0CA17566">
    <w:name w:val="2378FA8C02484FEDB300E7EB0CA17566"/>
  </w:style>
  <w:style w:type="paragraph" w:customStyle="1" w:styleId="C0D68991194B4AE9823EEFF4E46A2760">
    <w:name w:val="C0D68991194B4AE9823EEFF4E46A2760"/>
  </w:style>
  <w:style w:type="paragraph" w:customStyle="1" w:styleId="8BD89D45F5184C15BC456CEC440A7F89">
    <w:name w:val="8BD89D45F5184C15BC456CEC440A7F89"/>
  </w:style>
  <w:style w:type="paragraph" w:customStyle="1" w:styleId="AB99EB355C52495C956D0638ABA32D68">
    <w:name w:val="AB99EB355C52495C956D0638ABA32D68"/>
  </w:style>
  <w:style w:type="paragraph" w:customStyle="1" w:styleId="256273F5CEAF44179C62C5F594A7A428">
    <w:name w:val="256273F5CEAF44179C62C5F594A7A428"/>
  </w:style>
  <w:style w:type="paragraph" w:customStyle="1" w:styleId="DB5DBD29D1F04EF3BDD0F1DD68763070">
    <w:name w:val="DB5DBD29D1F04EF3BDD0F1DD68763070"/>
  </w:style>
  <w:style w:type="paragraph" w:customStyle="1" w:styleId="C6D237AB3C7D44BEA53A832E8C8EBAAB">
    <w:name w:val="C6D237AB3C7D44BEA53A832E8C8EBAAB"/>
  </w:style>
  <w:style w:type="paragraph" w:customStyle="1" w:styleId="729AB904F9F44FA98C06EC5EC7F54C6E">
    <w:name w:val="729AB904F9F44FA98C06EC5EC7F54C6E"/>
  </w:style>
  <w:style w:type="paragraph" w:customStyle="1" w:styleId="B765DFB6DAE54115867FABB41DEC2BF4">
    <w:name w:val="B765DFB6DAE54115867FABB41DEC2BF4"/>
  </w:style>
  <w:style w:type="paragraph" w:customStyle="1" w:styleId="B7C08B0D88E44C73AD389436167D2256">
    <w:name w:val="B7C08B0D88E44C73AD389436167D2256"/>
  </w:style>
  <w:style w:type="paragraph" w:customStyle="1" w:styleId="523D5229C2DD4817B0C0401374455552">
    <w:name w:val="523D5229C2DD4817B0C0401374455552"/>
  </w:style>
  <w:style w:type="paragraph" w:customStyle="1" w:styleId="F9AAD96E75B843C397B6FA5AD322CE6E">
    <w:name w:val="F9AAD96E75B843C397B6FA5AD322CE6E"/>
  </w:style>
  <w:style w:type="paragraph" w:customStyle="1" w:styleId="DDC839294E0A4AD3BB23E48ED8FAD6AB">
    <w:name w:val="DDC839294E0A4AD3BB23E48ED8FAD6AB"/>
    <w:rsid w:val="003500C3"/>
  </w:style>
  <w:style w:type="paragraph" w:customStyle="1" w:styleId="3E435C7A68E24D9A8E41E75E89FCA22F">
    <w:name w:val="3E435C7A68E24D9A8E41E75E89FCA22F"/>
    <w:rsid w:val="003500C3"/>
  </w:style>
  <w:style w:type="paragraph" w:customStyle="1" w:styleId="94BF488BE1554B62B19CD5986A484F2A">
    <w:name w:val="94BF488BE1554B62B19CD5986A484F2A"/>
    <w:rsid w:val="003500C3"/>
  </w:style>
  <w:style w:type="paragraph" w:customStyle="1" w:styleId="420FE5A754D040F0A16824F36A24FD7A">
    <w:name w:val="420FE5A754D040F0A16824F36A24FD7A"/>
    <w:rsid w:val="003500C3"/>
  </w:style>
  <w:style w:type="paragraph" w:customStyle="1" w:styleId="D290DE11FA1F41B8B45730DE8D6482E9">
    <w:name w:val="D290DE11FA1F41B8B45730DE8D6482E9"/>
    <w:rsid w:val="003500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April">
      <a:dk1>
        <a:sysClr val="windowText" lastClr="000000"/>
      </a:dk1>
      <a:lt1>
        <a:sysClr val="window" lastClr="FFFFFF"/>
      </a:lt1>
      <a:dk2>
        <a:srgbClr val="444D26"/>
      </a:dk2>
      <a:lt2>
        <a:srgbClr val="FEE8E6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A086A-1E09-4771-98EF-6DE11028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(Monday start)</Template>
  <TotalTime>0</TotalTime>
  <Pages>2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8920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Jeannae Carmichael</cp:lastModifiedBy>
  <cp:revision>2</cp:revision>
  <cp:lastPrinted>2018-03-14T21:42:00Z</cp:lastPrinted>
  <dcterms:created xsi:type="dcterms:W3CDTF">2018-04-09T18:19:00Z</dcterms:created>
  <dcterms:modified xsi:type="dcterms:W3CDTF">2018-04-09T18:19:00Z</dcterms:modified>
  <cp:category/>
</cp:coreProperties>
</file>